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823" w:rsidRPr="00CE6258" w:rsidRDefault="00FB0823" w:rsidP="00FB0823">
      <w:pPr>
        <w:bidi w:val="0"/>
        <w:spacing w:after="0" w:line="240" w:lineRule="auto"/>
        <w:rPr>
          <w:rFonts w:ascii="Times New Roman" w:hAnsi="Times New Roman" w:cs="Cordia New"/>
          <w:sz w:val="144"/>
          <w:szCs w:val="144"/>
          <w:lang w:bidi="th-TH"/>
        </w:rPr>
      </w:pPr>
    </w:p>
    <w:p w:rsidR="00E254FF" w:rsidRPr="00E254FF" w:rsidRDefault="00803B75" w:rsidP="00E254FF">
      <w:pPr>
        <w:bidi w:val="0"/>
        <w:spacing w:line="240" w:lineRule="auto"/>
        <w:jc w:val="center"/>
        <w:rPr>
          <w:rFonts w:ascii="Cordia New" w:hAnsi="Cordia New" w:cs="Cordia New"/>
          <w:b/>
          <w:bCs/>
          <w:color w:val="205B83"/>
          <w:sz w:val="68"/>
          <w:szCs w:val="68"/>
          <w:lang w:bidi="th-TH"/>
        </w:rPr>
      </w:pPr>
      <w:r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 xml:space="preserve">เพียงถ้อยคำหนึ่งเดียว </w:t>
      </w:r>
      <w:r>
        <w:rPr>
          <w:rFonts w:ascii="Cordia New" w:hAnsi="Cordia New" w:cs="Cordia New"/>
          <w:b/>
          <w:bCs/>
          <w:color w:val="205B83"/>
          <w:sz w:val="68"/>
          <w:szCs w:val="68"/>
          <w:lang w:bidi="th-TH"/>
        </w:rPr>
        <w:t>!</w:t>
      </w:r>
    </w:p>
    <w:p w:rsidR="00A03054" w:rsidRPr="00CE6258" w:rsidRDefault="00A03054" w:rsidP="009C67C9">
      <w:pPr>
        <w:bidi w:val="0"/>
        <w:spacing w:line="240" w:lineRule="auto"/>
        <w:jc w:val="center"/>
        <w:rPr>
          <w:rFonts w:ascii="Times New Roman" w:hAnsi="Times New Roman" w:cs="Times New Roman"/>
          <w:color w:val="595959"/>
          <w:sz w:val="28"/>
          <w:szCs w:val="28"/>
          <w:lang w:bidi="th-TH"/>
        </w:rPr>
      </w:pPr>
    </w:p>
    <w:p w:rsidR="00A03054" w:rsidRPr="00CE6258" w:rsidRDefault="00803B75" w:rsidP="00F828E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40"/>
          <w:szCs w:val="40"/>
          <w:rtl/>
        </w:rPr>
      </w:pPr>
      <w:r w:rsidRPr="00CE6258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رسالة واحدة فقط !</w:t>
      </w:r>
    </w:p>
    <w:p w:rsidR="00912D68" w:rsidRPr="00CE6258" w:rsidRDefault="00912D68" w:rsidP="00912D68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</w:rPr>
      </w:pPr>
    </w:p>
    <w:p w:rsidR="00A03054" w:rsidRPr="00CE6258" w:rsidRDefault="00A03054" w:rsidP="002659A0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CE6258">
        <w:rPr>
          <w:rFonts w:ascii="Times New Roman" w:hAnsi="Times New Roman" w:cs="KFGQPC Uthman Taha Naskh"/>
          <w:color w:val="808080"/>
          <w:sz w:val="28"/>
          <w:szCs w:val="28"/>
          <w:rtl/>
          <w:lang w:bidi="ar-EG"/>
        </w:rPr>
        <w:t xml:space="preserve">&lt; </w:t>
      </w:r>
      <w:r w:rsidR="002659A0" w:rsidRPr="00CE6258">
        <w:rPr>
          <w:rFonts w:ascii="Times New Roman" w:hAnsi="Times New Roman" w:cs="KFGQPC Uthman Taha Naskh" w:hint="cs"/>
          <w:color w:val="808080"/>
          <w:sz w:val="28"/>
          <w:szCs w:val="28"/>
          <w:rtl/>
          <w:lang w:bidi="ar-EG"/>
        </w:rPr>
        <w:t>تايلاندية</w:t>
      </w:r>
      <w:r w:rsidRPr="00CE6258">
        <w:rPr>
          <w:rFonts w:ascii="Times New Roman" w:hAnsi="Times New Roman" w:cs="KFGQPC Uthman Taha Naskh"/>
          <w:color w:val="808080"/>
          <w:sz w:val="28"/>
          <w:szCs w:val="28"/>
          <w:rtl/>
          <w:lang w:bidi="ar-EG"/>
        </w:rPr>
        <w:t xml:space="preserve"> &gt;</w:t>
      </w:r>
    </w:p>
    <w:p w:rsidR="00A03054" w:rsidRPr="00CE6258" w:rsidRDefault="001F4994" w:rsidP="00A03054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996950</wp:posOffset>
            </wp:positionH>
            <wp:positionV relativeFrom="paragraph">
              <wp:posOffset>141605</wp:posOffset>
            </wp:positionV>
            <wp:extent cx="3253105" cy="473075"/>
            <wp:effectExtent l="0" t="0" r="0" b="0"/>
            <wp:wrapNone/>
            <wp:docPr id="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4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CE6258" w:rsidRDefault="00A03054" w:rsidP="00A03054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100"/>
          <w:szCs w:val="100"/>
          <w:lang w:bidi="ar-EG"/>
        </w:rPr>
      </w:pPr>
      <w:r w:rsidRPr="00CE6258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CE6258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E254FF" w:rsidRPr="00E254FF" w:rsidRDefault="00E254FF" w:rsidP="00803B75">
      <w:pPr>
        <w:bidi w:val="0"/>
        <w:spacing w:after="0" w:line="240" w:lineRule="auto"/>
        <w:ind w:firstLine="113"/>
        <w:jc w:val="center"/>
        <w:rPr>
          <w:rFonts w:ascii="Cordia New" w:hAnsi="Cordia New" w:cs="Cordia New"/>
          <w:b/>
          <w:bCs/>
          <w:color w:val="205B83"/>
          <w:sz w:val="60"/>
          <w:szCs w:val="60"/>
          <w:lang w:bidi="ar-EG"/>
        </w:rPr>
      </w:pPr>
      <w:r w:rsidRPr="00E254FF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ดร.</w:t>
      </w:r>
      <w:r w:rsidR="00803B75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>นาญี</w:t>
      </w:r>
      <w:r w:rsidR="00BE4328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 xml:space="preserve"> บิน อิบรอฮีม</w:t>
      </w:r>
      <w:r w:rsidR="00803B75">
        <w:rPr>
          <w:rFonts w:ascii="Cordia New" w:hAnsi="Cordia New" w:cs="Cordia New" w:hint="cs"/>
          <w:b/>
          <w:bCs/>
          <w:color w:val="205B83"/>
          <w:sz w:val="60"/>
          <w:szCs w:val="60"/>
          <w:cs/>
          <w:lang w:bidi="th-TH"/>
        </w:rPr>
        <w:t xml:space="preserve"> อัล-อัรฟัจญ์</w:t>
      </w:r>
    </w:p>
    <w:p w:rsidR="00E254FF" w:rsidRPr="00E254FF" w:rsidRDefault="00E254FF" w:rsidP="00E254FF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0"/>
          <w:szCs w:val="20"/>
          <w:lang w:bidi="th-TH"/>
        </w:rPr>
      </w:pPr>
    </w:p>
    <w:p w:rsidR="00912D68" w:rsidRPr="00CE6258" w:rsidRDefault="00912D68" w:rsidP="00912D6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E254FF" w:rsidRPr="00E254FF" w:rsidRDefault="00E254FF" w:rsidP="00E80EE5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6"/>
          <w:szCs w:val="36"/>
          <w:rtl/>
        </w:rPr>
      </w:pPr>
      <w:r w:rsidRPr="00E254FF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 xml:space="preserve">د. </w:t>
      </w:r>
      <w:r w:rsidR="00803B75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ناجي</w:t>
      </w:r>
      <w:r w:rsidR="00BE4328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 xml:space="preserve"> بن إبراهيم</w:t>
      </w:r>
      <w:r w:rsidR="00803B75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 xml:space="preserve"> العرفج</w:t>
      </w:r>
    </w:p>
    <w:p w:rsidR="00A03054" w:rsidRPr="00CE6258" w:rsidRDefault="00A03054" w:rsidP="00A03054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A03054" w:rsidRPr="00CE6258" w:rsidRDefault="00A03054" w:rsidP="00A03054">
      <w:pPr>
        <w:bidi w:val="0"/>
        <w:jc w:val="center"/>
        <w:rPr>
          <w:rFonts w:ascii="Times New Roman" w:hAnsi="Times New Roman" w:cs="Times New Roman"/>
          <w:color w:val="7F7F7F"/>
          <w:sz w:val="12"/>
          <w:szCs w:val="12"/>
          <w:lang w:bidi="ar-EG"/>
        </w:rPr>
      </w:pPr>
    </w:p>
    <w:p w:rsidR="003B5560" w:rsidRPr="00CE6258" w:rsidRDefault="003B5560" w:rsidP="003B5560">
      <w:pPr>
        <w:bidi w:val="0"/>
        <w:jc w:val="center"/>
        <w:rPr>
          <w:rFonts w:ascii="Times New Roman" w:hAnsi="Times New Roman" w:cs="Times New Roman"/>
          <w:color w:val="7F7F7F"/>
          <w:sz w:val="12"/>
          <w:szCs w:val="12"/>
          <w:lang w:bidi="ar-EG"/>
        </w:rPr>
      </w:pPr>
    </w:p>
    <w:p w:rsidR="003B5560" w:rsidRPr="00CE6258" w:rsidRDefault="003B5560" w:rsidP="003B5560">
      <w:pPr>
        <w:bidi w:val="0"/>
        <w:jc w:val="center"/>
        <w:rPr>
          <w:rFonts w:ascii="Times New Roman" w:hAnsi="Times New Roman" w:cs="Times New Roman"/>
          <w:color w:val="7F7F7F"/>
          <w:sz w:val="12"/>
          <w:szCs w:val="12"/>
          <w:lang w:bidi="ar-EG"/>
        </w:rPr>
      </w:pPr>
    </w:p>
    <w:p w:rsidR="00A03054" w:rsidRPr="00CE6258" w:rsidRDefault="00A03054" w:rsidP="00477478">
      <w:pPr>
        <w:bidi w:val="0"/>
        <w:jc w:val="center"/>
        <w:rPr>
          <w:rFonts w:ascii="Times New Roman" w:hAnsi="Times New Roman" w:cs="Times New Roman"/>
          <w:color w:val="7F7F7F"/>
          <w:sz w:val="52"/>
          <w:szCs w:val="52"/>
          <w:lang w:bidi="ar-EG"/>
        </w:rPr>
      </w:pPr>
      <w:r w:rsidRPr="00CE6258">
        <w:rPr>
          <w:rFonts w:ascii="Times New Roman" w:hAnsi="Times New Roman" w:cs="Times New Roman"/>
          <w:color w:val="7F7F7F"/>
          <w:sz w:val="52"/>
          <w:szCs w:val="52"/>
          <w:lang w:bidi="ar-EG"/>
        </w:rPr>
        <w:sym w:font="Wingdings" w:char="F097"/>
      </w:r>
      <w:r w:rsidRPr="00CE6258">
        <w:rPr>
          <w:rFonts w:ascii="Times New Roman" w:hAnsi="Times New Roman" w:cs="Times New Roman"/>
          <w:color w:val="7F7F7F"/>
          <w:sz w:val="52"/>
          <w:szCs w:val="52"/>
          <w:lang w:bidi="ar-EG"/>
        </w:rPr>
        <w:sym w:font="Wingdings" w:char="F099"/>
      </w:r>
    </w:p>
    <w:p w:rsidR="00A03054" w:rsidRPr="00CE6258" w:rsidRDefault="00A03054" w:rsidP="00A03054">
      <w:pPr>
        <w:bidi w:val="0"/>
        <w:jc w:val="center"/>
        <w:rPr>
          <w:rFonts w:ascii="Times New Roman" w:hAnsi="Times New Roman" w:cs="Times New Roman"/>
          <w:color w:val="006666"/>
          <w:sz w:val="24"/>
          <w:szCs w:val="24"/>
          <w:lang w:bidi="ar-EG"/>
        </w:rPr>
      </w:pPr>
    </w:p>
    <w:p w:rsidR="00A03054" w:rsidRPr="00CE6258" w:rsidRDefault="002659A0" w:rsidP="00912D6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40"/>
          <w:szCs w:val="40"/>
          <w:lang w:bidi="ar-EG"/>
        </w:rPr>
      </w:pPr>
      <w:r w:rsidRPr="00CE6258">
        <w:rPr>
          <w:rFonts w:ascii="Times New Roman" w:hAnsi="Times New Roman" w:cs="Times New Roman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803B75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803B75">
        <w:rPr>
          <w:rFonts w:ascii="Cordia New" w:hAnsi="Cordia New" w:cs="Cordia New" w:hint="cs"/>
          <w:color w:val="205B83"/>
          <w:sz w:val="40"/>
          <w:szCs w:val="40"/>
          <w:cs/>
          <w:lang w:bidi="th-TH"/>
        </w:rPr>
        <w:t>เครือข่ายนักศึกษาอัสสลามกรุงเทพฯ</w:t>
      </w:r>
    </w:p>
    <w:p w:rsidR="00912D68" w:rsidRPr="00CE6258" w:rsidRDefault="002659A0" w:rsidP="00803B75">
      <w:pPr>
        <w:bidi w:val="0"/>
        <w:spacing w:after="0" w:line="240" w:lineRule="auto"/>
        <w:jc w:val="center"/>
        <w:rPr>
          <w:rFonts w:ascii="Times New Roman" w:hAnsi="Times New Roman" w:cs="Cordia New"/>
          <w:color w:val="205B83"/>
          <w:sz w:val="40"/>
          <w:szCs w:val="40"/>
          <w:cs/>
          <w:lang w:bidi="th-TH"/>
        </w:rPr>
      </w:pPr>
      <w:r w:rsidRPr="00CE6258">
        <w:rPr>
          <w:rFonts w:ascii="Times New Roman" w:hAnsi="Times New Roman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Pr="00CE6258">
        <w:rPr>
          <w:rFonts w:ascii="Times New Roman" w:hAnsi="Times New Roman" w:cs="Times New Roman"/>
          <w:color w:val="205B83"/>
          <w:sz w:val="40"/>
          <w:szCs w:val="40"/>
          <w:lang w:bidi="ar-EG"/>
        </w:rPr>
        <w:t xml:space="preserve"> </w:t>
      </w:r>
      <w:r w:rsidR="00803B75" w:rsidRPr="00CE6258">
        <w:rPr>
          <w:rFonts w:ascii="Times New Roman" w:hAnsi="Times New Roman" w:cs="Cordia New" w:hint="cs"/>
          <w:color w:val="205B83"/>
          <w:sz w:val="40"/>
          <w:szCs w:val="40"/>
          <w:cs/>
          <w:lang w:bidi="th-TH"/>
        </w:rPr>
        <w:t>ทีมงานภาษาไทยเว็บอิสลามเฮ้าส์</w:t>
      </w:r>
    </w:p>
    <w:p w:rsidR="00A03054" w:rsidRPr="00CE6258" w:rsidRDefault="00A03054" w:rsidP="00912D6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b/>
          <w:bCs/>
          <w:color w:val="205B83"/>
          <w:sz w:val="20"/>
          <w:szCs w:val="20"/>
          <w:lang w:bidi="ar-EG"/>
        </w:rPr>
      </w:pPr>
      <w:r w:rsidRPr="00CE6258">
        <w:rPr>
          <w:rFonts w:ascii="Times New Roman" w:hAnsi="Times New Roman" w:cs="Times New Roman"/>
          <w:color w:val="205B83"/>
          <w:sz w:val="20"/>
          <w:szCs w:val="20"/>
          <w:lang w:bidi="ar-EG"/>
        </w:rPr>
        <w:t xml:space="preserve"> </w:t>
      </w:r>
    </w:p>
    <w:p w:rsidR="00AB7305" w:rsidRPr="00CE6258" w:rsidRDefault="00AB7305" w:rsidP="00803B75">
      <w:pPr>
        <w:spacing w:after="0" w:line="240" w:lineRule="auto"/>
        <w:jc w:val="center"/>
        <w:rPr>
          <w:rFonts w:ascii="Times New Roman" w:hAnsi="Times New Roman" w:cs="KFGQPC Uthman Taha Naskh"/>
          <w:b/>
          <w:bCs/>
          <w:sz w:val="32"/>
          <w:szCs w:val="32"/>
          <w:rtl/>
        </w:rPr>
      </w:pPr>
      <w:r w:rsidRPr="00CE6258">
        <w:rPr>
          <w:rFonts w:ascii="Times New Roman" w:hAnsi="Times New Roman" w:cs="KFGQPC Uthman Taha Naskh" w:hint="cs"/>
          <w:b/>
          <w:bCs/>
          <w:sz w:val="32"/>
          <w:szCs w:val="32"/>
          <w:rtl/>
        </w:rPr>
        <w:t xml:space="preserve">ترجمة: </w:t>
      </w:r>
      <w:r w:rsidR="00803B75">
        <w:rPr>
          <w:rFonts w:ascii="Times New Roman" w:hAnsi="Times New Roman" w:cs="KFGQPC Uthman Taha Naskh" w:hint="cs"/>
          <w:b/>
          <w:bCs/>
          <w:sz w:val="32"/>
          <w:szCs w:val="32"/>
          <w:rtl/>
        </w:rPr>
        <w:t>نادي طلبة السلام في بانكوك</w:t>
      </w:r>
    </w:p>
    <w:p w:rsidR="008B3703" w:rsidRPr="00CE6258" w:rsidRDefault="00A03054" w:rsidP="00803B75">
      <w:pPr>
        <w:spacing w:after="0" w:line="240" w:lineRule="auto"/>
        <w:jc w:val="center"/>
        <w:rPr>
          <w:rFonts w:ascii="Times New Roman" w:hAnsi="Times New Roman" w:cs="Cordia New"/>
          <w:b/>
          <w:bCs/>
          <w:color w:val="006666"/>
          <w:sz w:val="40"/>
          <w:szCs w:val="40"/>
          <w:cs/>
          <w:lang w:bidi="th-TH"/>
        </w:rPr>
        <w:sectPr w:rsidR="008B3703" w:rsidRPr="00CE6258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CE6258">
        <w:rPr>
          <w:rFonts w:ascii="Times New Roman" w:hAnsi="Times New Roman" w:cs="KFGQPC Uthman Taha Naskh"/>
          <w:b/>
          <w:bCs/>
          <w:sz w:val="32"/>
          <w:szCs w:val="32"/>
          <w:rtl/>
          <w:lang w:bidi="ar-EG"/>
        </w:rPr>
        <w:t>مراجعة</w:t>
      </w:r>
      <w:r w:rsidR="002659A0" w:rsidRPr="00CE6258">
        <w:rPr>
          <w:rFonts w:ascii="Times New Roman" w:hAnsi="Times New Roman" w:cs="KFGQPC Uthman Taha Naskh" w:hint="cs"/>
          <w:b/>
          <w:bCs/>
          <w:sz w:val="32"/>
          <w:szCs w:val="32"/>
          <w:rtl/>
        </w:rPr>
        <w:t xml:space="preserve">: </w:t>
      </w:r>
      <w:r w:rsidR="00803B75" w:rsidRPr="00CE6258">
        <w:rPr>
          <w:rFonts w:ascii="Times New Roman" w:hAnsi="Times New Roman" w:cs="KFGQPC Uthman Taha Naskh" w:hint="cs"/>
          <w:b/>
          <w:bCs/>
          <w:sz w:val="32"/>
          <w:szCs w:val="32"/>
          <w:rtl/>
        </w:rPr>
        <w:t>فريق اللغة التايلاندية بموقع دار الإسلام</w:t>
      </w:r>
    </w:p>
    <w:p w:rsidR="00E942BB" w:rsidRPr="00CE6258" w:rsidRDefault="00E942BB" w:rsidP="00E942BB">
      <w:pPr>
        <w:bidi w:val="0"/>
        <w:jc w:val="center"/>
        <w:rPr>
          <w:rFonts w:ascii="Times New Roman" w:hAnsi="Times New Roman" w:cs="Cordia New"/>
          <w:color w:val="006666"/>
          <w:sz w:val="32"/>
          <w:szCs w:val="40"/>
          <w:lang w:bidi="th-TH"/>
        </w:rPr>
      </w:pPr>
    </w:p>
    <w:p w:rsidR="00E254FF" w:rsidRPr="00803B75" w:rsidRDefault="00803B75" w:rsidP="00E254FF">
      <w:pPr>
        <w:bidi w:val="0"/>
        <w:jc w:val="center"/>
        <w:rPr>
          <w:rFonts w:ascii="Cordia New" w:hAnsi="Cordia New"/>
          <w:b/>
          <w:bCs/>
          <w:color w:val="205B83"/>
          <w:sz w:val="44"/>
          <w:szCs w:val="44"/>
          <w:rtl/>
        </w:rPr>
      </w:pPr>
      <w:r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 xml:space="preserve">เพียงถ้อยคำหนึ่งเดียว </w:t>
      </w:r>
      <w:r>
        <w:rPr>
          <w:rFonts w:ascii="Cordia New" w:hAnsi="Cordia New" w:cs="Cordia New"/>
          <w:b/>
          <w:bCs/>
          <w:color w:val="205B83"/>
          <w:sz w:val="44"/>
          <w:szCs w:val="44"/>
          <w:lang w:bidi="th-TH"/>
        </w:rPr>
        <w:t>!</w:t>
      </w:r>
      <w:r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 xml:space="preserve">  </w:t>
      </w:r>
    </w:p>
    <w:p w:rsidR="002659A0" w:rsidRPr="00CE6258" w:rsidRDefault="001F4994" w:rsidP="002659A0">
      <w:pPr>
        <w:bidi w:val="0"/>
        <w:spacing w:line="240" w:lineRule="auto"/>
        <w:jc w:val="center"/>
        <w:rPr>
          <w:rFonts w:ascii="Times New Roman" w:hAnsi="Times New Roman" w:cs="Times New Roman"/>
          <w:color w:val="205B83"/>
          <w:sz w:val="32"/>
          <w:szCs w:val="32"/>
          <w:lang w:bidi="ar-EG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1360805</wp:posOffset>
            </wp:positionH>
            <wp:positionV relativeFrom="paragraph">
              <wp:posOffset>111760</wp:posOffset>
            </wp:positionV>
            <wp:extent cx="3253105" cy="473075"/>
            <wp:effectExtent l="0" t="0" r="0" b="0"/>
            <wp:wrapNone/>
            <wp:docPr id="7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4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42BB" w:rsidRPr="00CE6258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="Times New Roman" w:hAnsi="Times New Roman" w:cs="Times New Roman"/>
          <w:color w:val="5EA1A5"/>
          <w:sz w:val="32"/>
          <w:szCs w:val="32"/>
          <w:lang w:bidi="ar-EG"/>
        </w:rPr>
      </w:pPr>
      <w:r w:rsidRPr="00CE6258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Pr="00CE6258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F828EA" w:rsidRPr="00043239" w:rsidRDefault="00F828EA" w:rsidP="00F828EA">
      <w:pPr>
        <w:bidi w:val="0"/>
        <w:spacing w:after="0" w:line="240" w:lineRule="auto"/>
        <w:jc w:val="center"/>
        <w:rPr>
          <w:rFonts w:ascii="TH SarabunPSK" w:hAnsi="TH SarabunPSK" w:cs="TH SarabunPSK"/>
          <w:sz w:val="24"/>
          <w:szCs w:val="24"/>
          <w:lang w:bidi="th-TH"/>
        </w:rPr>
      </w:pPr>
    </w:p>
    <w:p w:rsidR="00E254FF" w:rsidRPr="00DF137F" w:rsidRDefault="00E254FF" w:rsidP="00E254FF">
      <w:pPr>
        <w:bidi w:val="0"/>
        <w:spacing w:after="0" w:line="240" w:lineRule="auto"/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b/>
          <w:bCs/>
          <w:i/>
          <w:iCs/>
          <w:color w:val="auto"/>
          <w:sz w:val="40"/>
          <w:szCs w:val="40"/>
          <w:lang w:bidi="th-TH"/>
        </w:rPr>
      </w:pPr>
      <w:r w:rsidRPr="00803B75">
        <w:rPr>
          <w:rFonts w:ascii="Cordia New" w:hAnsi="Cordia New" w:cs="Cordia New"/>
          <w:b/>
          <w:bCs/>
          <w:i/>
          <w:iCs/>
          <w:color w:val="auto"/>
          <w:sz w:val="40"/>
          <w:szCs w:val="40"/>
          <w:cs/>
          <w:lang w:bidi="th-TH"/>
        </w:rPr>
        <w:t>อุทิศแด่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40"/>
          <w:szCs w:val="40"/>
          <w:rtl/>
          <w:cs/>
        </w:rPr>
        <w:t xml:space="preserve">  </w:t>
      </w: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b/>
          <w:bCs/>
          <w:i/>
          <w:iCs/>
          <w:color w:val="auto"/>
          <w:sz w:val="40"/>
          <w:szCs w:val="40"/>
          <w:lang w:bidi="th-TH"/>
        </w:rPr>
      </w:pPr>
      <w:r w:rsidRPr="00803B75">
        <w:rPr>
          <w:rFonts w:ascii="Cordia New" w:hAnsi="Cordia New" w:cs="Cordia New"/>
          <w:b/>
          <w:bCs/>
          <w:i/>
          <w:iCs/>
          <w:color w:val="auto"/>
          <w:sz w:val="40"/>
          <w:szCs w:val="40"/>
          <w:cs/>
          <w:lang w:bidi="th-TH"/>
        </w:rPr>
        <w:t>ผู้แสวงหาสัจธรรมด้วยความจริงใจ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40"/>
          <w:szCs w:val="40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40"/>
          <w:szCs w:val="40"/>
          <w:cs/>
          <w:lang w:bidi="th-TH"/>
        </w:rPr>
        <w:t>ความซื่อสัตย์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40"/>
          <w:szCs w:val="40"/>
          <w:lang w:bidi="th-TH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40"/>
          <w:szCs w:val="40"/>
          <w:cs/>
          <w:lang w:bidi="th-TH"/>
        </w:rPr>
        <w:t>และหัวใจที่เปิดกว้าง</w:t>
      </w:r>
    </w:p>
    <w:p w:rsidR="00803B75" w:rsidRDefault="00803B75" w:rsidP="00803B75">
      <w:pPr>
        <w:pStyle w:val="Default"/>
        <w:ind w:right="-101"/>
        <w:rPr>
          <w:rFonts w:ascii="Cordia New" w:hAnsi="Cordia New" w:cs="Cordia New"/>
          <w:b/>
          <w:bCs/>
          <w:color w:val="auto"/>
          <w:sz w:val="32"/>
          <w:szCs w:val="32"/>
          <w:lang w:bidi="th-TH"/>
        </w:rPr>
      </w:pPr>
    </w:p>
    <w:p w:rsidR="00803B75" w:rsidRDefault="00803B75" w:rsidP="00803B75">
      <w:pPr>
        <w:pStyle w:val="Default"/>
        <w:ind w:right="-101"/>
        <w:rPr>
          <w:rFonts w:ascii="Cordia New" w:hAnsi="Cordia New" w:cs="Cordia New"/>
          <w:b/>
          <w:bCs/>
          <w:color w:val="auto"/>
          <w:sz w:val="32"/>
          <w:szCs w:val="32"/>
          <w:lang w:bidi="th-TH"/>
        </w:rPr>
      </w:pPr>
    </w:p>
    <w:p w:rsidR="00803B75" w:rsidRPr="00803B75" w:rsidRDefault="00803B75" w:rsidP="00803B75">
      <w:pPr>
        <w:pStyle w:val="Default"/>
        <w:ind w:right="-101"/>
        <w:rPr>
          <w:rFonts w:ascii="Cordia New" w:hAnsi="Cordia New" w:cs="Cordia New"/>
          <w:b/>
          <w:bCs/>
          <w:color w:val="auto"/>
          <w:sz w:val="32"/>
          <w:szCs w:val="32"/>
          <w:lang w:bidi="th-TH"/>
        </w:rPr>
      </w:pPr>
    </w:p>
    <w:p w:rsidR="00803B75" w:rsidRPr="00803B75" w:rsidRDefault="00803B75" w:rsidP="00803B75">
      <w:pPr>
        <w:pStyle w:val="Default"/>
        <w:ind w:right="-101"/>
        <w:rPr>
          <w:rFonts w:ascii="Cordia New" w:hAnsi="Cordia New" w:cs="Cordia New"/>
          <w:b/>
          <w:bCs/>
          <w:color w:val="auto"/>
          <w:sz w:val="32"/>
          <w:szCs w:val="32"/>
          <w:lang w:bidi="th-TH"/>
        </w:rPr>
      </w:pP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คำถามก่อนการอ่าน</w:t>
      </w:r>
    </w:p>
    <w:p w:rsidR="00803B75" w:rsidRPr="00803B75" w:rsidRDefault="00803B75" w:rsidP="00803B75">
      <w:pPr>
        <w:pStyle w:val="Default"/>
        <w:numPr>
          <w:ilvl w:val="0"/>
          <w:numId w:val="20"/>
        </w:numPr>
        <w:ind w:right="-101"/>
        <w:rPr>
          <w:rFonts w:ascii="Cordia New" w:hAnsi="Cordia New" w:cs="Cordia New"/>
          <w:b/>
          <w:bCs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อะไรคือ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“เพียงถ้อยคำหนึ่งเดียว”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? </w:t>
      </w:r>
    </w:p>
    <w:p w:rsidR="00803B75" w:rsidRPr="00803B75" w:rsidRDefault="00803B75" w:rsidP="00803B75">
      <w:pPr>
        <w:pStyle w:val="Default"/>
        <w:numPr>
          <w:ilvl w:val="0"/>
          <w:numId w:val="20"/>
        </w:numPr>
        <w:ind w:right="-101"/>
        <w:rPr>
          <w:rFonts w:ascii="Cordia New" w:hAnsi="Cordia New" w:cs="Cordia New"/>
          <w:b/>
          <w:bCs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คัมภีร์ไบเบิ้ลกล่าวถึงถ้อยคำนี้อย่างไรบ้าง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? </w:t>
      </w:r>
    </w:p>
    <w:p w:rsidR="00803B75" w:rsidRPr="00803B75" w:rsidRDefault="00803B75" w:rsidP="00803B75">
      <w:pPr>
        <w:pStyle w:val="Default"/>
        <w:numPr>
          <w:ilvl w:val="0"/>
          <w:numId w:val="20"/>
        </w:numPr>
        <w:ind w:right="-101"/>
        <w:rPr>
          <w:rFonts w:ascii="Cordia New" w:hAnsi="Cordia New" w:cs="Cordia New"/>
          <w:b/>
          <w:bCs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คัมภีร์อัลกุรอานกล่าวถึงถ้อยคำนี้อย่างไรบ้าง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? </w:t>
      </w:r>
    </w:p>
    <w:p w:rsidR="00803B75" w:rsidRPr="00803B75" w:rsidRDefault="00803B75" w:rsidP="00803B75">
      <w:pPr>
        <w:pStyle w:val="Default"/>
        <w:numPr>
          <w:ilvl w:val="0"/>
          <w:numId w:val="20"/>
        </w:numPr>
        <w:ind w:right="-101"/>
        <w:rPr>
          <w:rFonts w:ascii="Cordia New" w:hAnsi="Cordia New" w:cs="Cordia New"/>
          <w:b/>
          <w:bCs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คุณมีความเห็นอย่างไรในถ้อยคำนี้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? </w:t>
      </w:r>
    </w:p>
    <w:p w:rsid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rPr>
          <w:rFonts w:ascii="Cordia New" w:hAnsi="Cordia New" w:cs="Cordia New"/>
          <w:b/>
          <w:bCs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เข้าสู่ประเด็น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หลังจากการสร้างอดัม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b/>
          <w:bCs/>
          <w:i/>
          <w:iCs/>
          <w:sz w:val="32"/>
          <w:szCs w:val="32"/>
          <w:cs/>
          <w:lang w:bidi="th-TH"/>
        </w:rPr>
        <w:t>เพียงถ้อยคำหนึ่งเดียว</w:t>
      </w:r>
      <w:r w:rsidRPr="00803B75">
        <w:rPr>
          <w:rFonts w:ascii="Cordia New" w:eastAsia="Times New Roman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b/>
          <w:bCs/>
          <w:i/>
          <w:iCs/>
          <w:sz w:val="32"/>
          <w:szCs w:val="32"/>
          <w:cs/>
          <w:lang w:bidi="th-TH"/>
        </w:rPr>
        <w:t>อันเดิม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b/>
          <w:bCs/>
          <w:i/>
          <w:iCs/>
          <w:sz w:val="32"/>
          <w:szCs w:val="32"/>
          <w:cs/>
          <w:lang w:bidi="th-TH"/>
        </w:rPr>
        <w:t>ที่ถูกส่งลงมายังหมู่มนุษย์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ตลอดประวัติศาสตร์แห่งมวลมนุษยชาติ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eastAsia="Times New Roman" w:hAnsi="Cordia New" w:cs="Cordia New"/>
          <w:sz w:val="32"/>
          <w:szCs w:val="32"/>
        </w:rPr>
      </w:pP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ดังนั้น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เพื่อที่จะย้ำเตือนมนุษย์ถึงถ้อยคำนี้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และชักนำพวกเขากลับสู่หนทางที่ถูกต้อง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บรรดาศาสนทูตและเหล่าผู้นำสาส์น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ตั้งแต่อดัม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โนอา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อับราฮัม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โมเสส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เยซู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และมุฮัมหมัด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จึงถูกส่งลงมาโดย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พระเจ้าที่แท้จริงองค์เดียว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eastAsia="Times New Roman" w:hAnsi="Cordia New" w:cs="Cordia New"/>
          <w:sz w:val="32"/>
          <w:szCs w:val="32"/>
          <w:cs/>
          <w:lang w:bidi="th-TH"/>
        </w:rPr>
        <w:t>เพื่อที่จะแบกรับถ้อยคำนี้</w:t>
      </w:r>
      <w:r w:rsidRPr="00803B75">
        <w:rPr>
          <w:rFonts w:ascii="Cordia New" w:eastAsia="Times New Roman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pStyle w:val="Default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1F4994" w:rsidP="00803B75">
      <w:pPr>
        <w:bidi w:val="0"/>
        <w:spacing w:after="0" w:line="240" w:lineRule="auto"/>
        <w:ind w:right="-101"/>
        <w:jc w:val="center"/>
        <w:rPr>
          <w:rFonts w:ascii="Cordia New" w:hAnsi="Cordia New" w:cs="Cordia New"/>
          <w:color w:val="0066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79375</wp:posOffset>
                </wp:positionV>
                <wp:extent cx="3253105" cy="1330325"/>
                <wp:effectExtent l="95250" t="95250" r="61595" b="60325"/>
                <wp:wrapNone/>
                <wp:docPr id="71" name="Horizontal Scrol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3105" cy="13303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A02706" w:rsidRPr="00803B75" w:rsidRDefault="00A02706" w:rsidP="00803B75">
                            <w:pPr>
                              <w:pStyle w:val="Default"/>
                              <w:jc w:val="center"/>
                              <w:rPr>
                                <w:rFonts w:ascii="Cordia New" w:hAnsi="Cordia New" w:cs="Cordia New"/>
                                <w:i/>
                                <w:iCs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พระเจ้าที่แท้จริงมีเพียงองค์เดียว</w:t>
                            </w:r>
                          </w:p>
                          <w:p w:rsidR="00A02706" w:rsidRPr="00803B75" w:rsidRDefault="00A02706" w:rsidP="00803B75">
                            <w:pPr>
                              <w:pStyle w:val="Default"/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จงเคารพสักการะพระองค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์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เท่านั้นและ</w:t>
                            </w:r>
                          </w:p>
                          <w:p w:rsidR="00A02706" w:rsidRPr="00803B75" w:rsidRDefault="00A02706" w:rsidP="00803B75">
                            <w:pPr>
                              <w:pStyle w:val="Default"/>
                              <w:jc w:val="center"/>
                              <w:rPr>
                                <w:rFonts w:ascii="Cordia New" w:hAnsi="Cordia New" w:cs="Cordia New"/>
                                <w:i/>
                                <w:iCs/>
                                <w:color w:val="auto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จงปฏิบัติตามคำบัญชาของพระองค์</w:t>
                            </w:r>
                          </w:p>
                          <w:p w:rsidR="00A02706" w:rsidRPr="00803B75" w:rsidRDefault="00A02706" w:rsidP="00803B75">
                            <w:pPr>
                              <w:rPr>
                                <w:rFonts w:ascii="Cordia New" w:hAnsi="Cordia New"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20" o:spid="_x0000_s1026" type="#_x0000_t98" style="position:absolute;left:0;text-align:left;margin-left:106.75pt;margin-top:6.25pt;width:256.15pt;height:104.7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" fillcolor="window" strokecolor="windowText" strokeweight="1pt">
                <v:stroke joinstyle="miter"/>
                <v:shadow on="t" color="black" opacity="26214f" origin=".5,.5" offset="-.74836mm,-.74836mm"/>
                <v:textbox>
                  <w:txbxContent>
                    <w:p w:rsidR="00A02706" w:rsidRPr="00803B75" w:rsidRDefault="00A02706" w:rsidP="00803B75">
                      <w:pPr>
                        <w:pStyle w:val="Default"/>
                        <w:jc w:val="center"/>
                        <w:rPr>
                          <w:rFonts w:ascii="Cordia New" w:hAnsi="Cordia New" w:cs="Cordia New"/>
                          <w:i/>
                          <w:iCs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พระเจ้าที่แท้จริงมีเพียงองค์เดียว</w:t>
                      </w:r>
                    </w:p>
                    <w:p w:rsidR="00A02706" w:rsidRPr="00803B75" w:rsidRDefault="00A02706" w:rsidP="00803B75">
                      <w:pPr>
                        <w:pStyle w:val="Default"/>
                        <w:jc w:val="center"/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จงเคารพสักการะพระองค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์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เท่านั้นและ</w:t>
                      </w:r>
                    </w:p>
                    <w:p w:rsidR="00A02706" w:rsidRPr="00803B75" w:rsidRDefault="00A02706" w:rsidP="00803B75">
                      <w:pPr>
                        <w:pStyle w:val="Default"/>
                        <w:jc w:val="center"/>
                        <w:rPr>
                          <w:rFonts w:ascii="Cordia New" w:hAnsi="Cordia New" w:cs="Cordia New"/>
                          <w:i/>
                          <w:iCs/>
                          <w:color w:val="auto"/>
                          <w:sz w:val="32"/>
                          <w:szCs w:val="32"/>
                          <w:lang w:bidi="th-TH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จงปฏิบัติตามคำบัญชาของพระองค์</w:t>
                      </w:r>
                    </w:p>
                    <w:p w:rsidR="00A02706" w:rsidRPr="00803B75" w:rsidRDefault="00A02706" w:rsidP="00803B75">
                      <w:pPr>
                        <w:rPr>
                          <w:rFonts w:ascii="Cordia New" w:hAnsi="Cordia New"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3B75" w:rsidRDefault="00803B75" w:rsidP="00803B75">
      <w:pPr>
        <w:bidi w:val="0"/>
        <w:spacing w:after="0" w:line="240" w:lineRule="auto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Default="00803B75" w:rsidP="00803B75">
      <w:pPr>
        <w:bidi w:val="0"/>
        <w:spacing w:after="0" w:line="240" w:lineRule="auto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Default="00803B75" w:rsidP="00803B75">
      <w:pPr>
        <w:bidi w:val="0"/>
        <w:spacing w:after="0" w:line="240" w:lineRule="auto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Default="00803B75" w:rsidP="00803B75">
      <w:pPr>
        <w:bidi w:val="0"/>
        <w:spacing w:after="0" w:line="240" w:lineRule="auto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Default="00803B75" w:rsidP="00803B75">
      <w:pPr>
        <w:bidi w:val="0"/>
        <w:spacing w:after="0" w:line="240" w:lineRule="auto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right="-101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1F4994" w:rsidP="00803B75">
      <w:pPr>
        <w:bidi w:val="0"/>
        <w:spacing w:after="0" w:line="240" w:lineRule="auto"/>
        <w:jc w:val="center"/>
        <w:rPr>
          <w:rFonts w:ascii="Cordia New" w:hAnsi="Cordia New" w:cs="Cordia New"/>
          <w:color w:val="006600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1777365</wp:posOffset>
                </wp:positionH>
                <wp:positionV relativeFrom="paragraph">
                  <wp:posOffset>68580</wp:posOffset>
                </wp:positionV>
                <wp:extent cx="2628900" cy="428625"/>
                <wp:effectExtent l="76200" t="38100" r="95250" b="123825"/>
                <wp:wrapNone/>
                <wp:docPr id="7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286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A02706" w:rsidRPr="00CE6258" w:rsidRDefault="00A02706" w:rsidP="00803B75">
                            <w:pPr>
                              <w:pStyle w:val="Default"/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color w:val="auto"/>
                                <w:sz w:val="4"/>
                                <w:szCs w:val="4"/>
                                <w:lang w:bidi="th-TH"/>
                              </w:rPr>
                            </w:pPr>
                          </w:p>
                          <w:p w:rsidR="00A02706" w:rsidRPr="00803B75" w:rsidRDefault="00A02706" w:rsidP="00803B75">
                            <w:pPr>
                              <w:pStyle w:val="Default"/>
                              <w:jc w:val="center"/>
                              <w:rPr>
                                <w:rFonts w:ascii="Cordia New" w:hAnsi="Cordia New" w:cs="Cordia New"/>
                                <w:color w:val="auto"/>
                                <w:sz w:val="36"/>
                                <w:szCs w:val="36"/>
                                <w:lang w:bidi="th-TH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auto"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พระเจ้าที่แท้จริง พระผู้สร้าง</w:t>
                            </w:r>
                          </w:p>
                          <w:p w:rsidR="00A02706" w:rsidRPr="00CE6258" w:rsidRDefault="00A02706" w:rsidP="00803B75">
                            <w:pPr>
                              <w:spacing w:after="0" w:line="240" w:lineRule="auto"/>
                              <w:rPr>
                                <w:rFonts w:ascii="Cordia New" w:hAnsi="Cordia New" w:cs="Cordia New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7" style="position:absolute;left:0;text-align:left;margin-left:139.95pt;margin-top:5.4pt;width:207pt;height:3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" fillcolor="#bfbfbf" stroked="f" strokeweight="1pt">
                <v:shadow on="t" color="black" opacity="20971f" offset="0,2.2pt"/>
                <v:textbox>
                  <w:txbxContent>
                    <w:p w:rsidR="00A02706" w:rsidRPr="00CE6258" w:rsidRDefault="00A02706" w:rsidP="00803B75">
                      <w:pPr>
                        <w:pStyle w:val="Default"/>
                        <w:jc w:val="center"/>
                        <w:rPr>
                          <w:rFonts w:ascii="Cordia New" w:hAnsi="Cordia New" w:cs="Cordia New"/>
                          <w:b/>
                          <w:bCs/>
                          <w:color w:val="auto"/>
                          <w:sz w:val="4"/>
                          <w:szCs w:val="4"/>
                          <w:lang w:bidi="th-TH"/>
                        </w:rPr>
                      </w:pPr>
                    </w:p>
                    <w:p w:rsidR="00A02706" w:rsidRPr="00803B75" w:rsidRDefault="00A02706" w:rsidP="00803B75">
                      <w:pPr>
                        <w:pStyle w:val="Default"/>
                        <w:jc w:val="center"/>
                        <w:rPr>
                          <w:rFonts w:ascii="Cordia New" w:hAnsi="Cordia New" w:cs="Cordia New"/>
                          <w:color w:val="auto"/>
                          <w:sz w:val="36"/>
                          <w:szCs w:val="36"/>
                          <w:lang w:bidi="th-TH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auto"/>
                          <w:sz w:val="36"/>
                          <w:szCs w:val="36"/>
                          <w:cs/>
                          <w:lang w:bidi="th-TH"/>
                        </w:rPr>
                        <w:t>พระเจ้าที่แท้จริง พระผู้สร้าง</w:t>
                      </w:r>
                    </w:p>
                    <w:p w:rsidR="00A02706" w:rsidRPr="00CE6258" w:rsidRDefault="00A02706" w:rsidP="00803B75">
                      <w:pPr>
                        <w:spacing w:after="0" w:line="240" w:lineRule="auto"/>
                        <w:rPr>
                          <w:rFonts w:ascii="Cordia New" w:hAnsi="Cordia New" w:cs="Cordia New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1F4994" w:rsidP="00803B75">
      <w:pPr>
        <w:pStyle w:val="Default"/>
        <w:ind w:right="-101"/>
        <w:jc w:val="center"/>
        <w:rPr>
          <w:rFonts w:ascii="Cordia New" w:hAnsi="Cordia New" w:cs="Cordia New"/>
          <w:color w:val="0066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108585</wp:posOffset>
                </wp:positionV>
                <wp:extent cx="1028065" cy="495935"/>
                <wp:effectExtent l="76200" t="38100" r="95885" b="113665"/>
                <wp:wrapNone/>
                <wp:docPr id="69" name="Down Arrow Callou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065" cy="495935"/>
                        </a:xfrm>
                        <a:prstGeom prst="downArrowCallout">
                          <a:avLst>
                            <a:gd name="adj1" fmla="val 51825"/>
                            <a:gd name="adj2" fmla="val 51825"/>
                            <a:gd name="adj3" fmla="val 16667"/>
                            <a:gd name="adj4" fmla="val 6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A02706" w:rsidRPr="00803B75" w:rsidRDefault="00A02706" w:rsidP="00803B75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  <w:lang w:bidi="th-TH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นำสาส์น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Down Arrow Callout 15" o:spid="_x0000_s1028" type="#_x0000_t80" style="position:absolute;left:0;text-align:left;margin-left:274.1pt;margin-top:8.55pt;width:80.95pt;height:39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" fillcolor="#f2f2f2" stroked="f" strokeweight="1pt">
                <v:shadow on="t" color="black" opacity="20971f" offset="0,2.2pt"/>
                <v:textbox>
                  <w:txbxContent>
                    <w:p w:rsidR="00A02706" w:rsidRPr="00803B75" w:rsidRDefault="00A02706" w:rsidP="00803B75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rtl/>
                          <w:cs/>
                          <w:lang w:bidi="th-TH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นำสาส์น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จาก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1604645</wp:posOffset>
                </wp:positionH>
                <wp:positionV relativeFrom="paragraph">
                  <wp:posOffset>115570</wp:posOffset>
                </wp:positionV>
                <wp:extent cx="1028700" cy="495935"/>
                <wp:effectExtent l="76200" t="38100" r="95250" b="113665"/>
                <wp:wrapNone/>
                <wp:docPr id="68" name="Down Arrow Callou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95935"/>
                        </a:xfrm>
                        <a:prstGeom prst="downArrowCallout">
                          <a:avLst>
                            <a:gd name="adj1" fmla="val 51857"/>
                            <a:gd name="adj2" fmla="val 51857"/>
                            <a:gd name="adj3" fmla="val 16667"/>
                            <a:gd name="adj4" fmla="val 6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A02706" w:rsidRPr="00803B75" w:rsidRDefault="00A02706" w:rsidP="00803B75">
                            <w:pPr>
                              <w:pStyle w:val="Default"/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ส่ง</w:t>
                            </w:r>
                          </w:p>
                          <w:p w:rsidR="00A02706" w:rsidRPr="00803B75" w:rsidRDefault="00A02706" w:rsidP="00803B75">
                            <w:pPr>
                              <w:rPr>
                                <w:rFonts w:ascii="Cordia New" w:hAnsi="Cordia New" w:cs="Cordia New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wn Arrow Callout 16" o:spid="_x0000_s1029" type="#_x0000_t80" style="position:absolute;left:0;text-align:left;margin-left:126.35pt;margin-top:9.1pt;width:81pt;height:39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" fillcolor="#f2f2f2" stroked="f" strokeweight="1pt">
                <v:shadow on="t" color="black" opacity="20971f" offset="0,2.2pt"/>
                <v:textbox>
                  <w:txbxContent>
                    <w:p w:rsidR="00A02706" w:rsidRPr="00803B75" w:rsidRDefault="00A02706" w:rsidP="00803B75">
                      <w:pPr>
                        <w:pStyle w:val="Default"/>
                        <w:jc w:val="center"/>
                        <w:rPr>
                          <w:rFonts w:ascii="Cordia New" w:hAnsi="Cordia New" w:cs="Cordia New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auto"/>
                          <w:sz w:val="32"/>
                          <w:szCs w:val="32"/>
                          <w:cs/>
                          <w:lang w:bidi="th-TH"/>
                        </w:rPr>
                        <w:t>ส่ง</w:t>
                      </w:r>
                    </w:p>
                    <w:p w:rsidR="00A02706" w:rsidRPr="00803B75" w:rsidRDefault="00A02706" w:rsidP="00803B75">
                      <w:pPr>
                        <w:rPr>
                          <w:rFonts w:ascii="Cordia New" w:hAnsi="Cordia New" w:cs="Cordia New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262890</wp:posOffset>
                </wp:positionV>
                <wp:extent cx="239395" cy="3562350"/>
                <wp:effectExtent l="0" t="0" r="27305" b="19050"/>
                <wp:wrapNone/>
                <wp:docPr id="6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395" cy="3562350"/>
                          <a:chOff x="0" y="0"/>
                          <a:chExt cx="239841" cy="3562710"/>
                        </a:xfrm>
                      </wpg:grpSpPr>
                      <wps:wsp>
                        <wps:cNvPr id="66" name="Straight Connector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76" y="11875"/>
                            <a:ext cx="227965" cy="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  <wps:wsp>
                        <wps:cNvPr id="67" name="Straight Connector 10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0" cy="356271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506C0" id="Group 22" o:spid="_x0000_s1026" style="position:absolute;margin-left:107.55pt;margin-top:20.7pt;width:18.85pt;height:280.5pt;z-index:251678720" coordsize="2398,35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">
                <v:line id="Straight Connector 12" o:spid="_x0000_s1027" style="position:absolute;flip:x;visibility:visible;mso-wrap-style:square" from="118,118" to="2398,1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" strokecolor="windowText" strokeweight="1.5pt">
                  <v:stroke joinstyle="miter"/>
                </v:line>
                <v:line id="Straight Connector 10" o:spid="_x0000_s1028" style="position:absolute;visibility:visible;mso-wrap-style:square" from="0,0" to="0,356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" strokecolor="windowText" strokeweight="1.5pt">
                  <v:stroke joinstyle="miter"/>
                </v:line>
              </v:group>
            </w:pict>
          </mc:Fallback>
        </mc:AlternateContent>
      </w:r>
    </w:p>
    <w:p w:rsidR="00803B75" w:rsidRPr="00803B75" w:rsidRDefault="00803B75" w:rsidP="00803B75">
      <w:pPr>
        <w:pStyle w:val="Default"/>
        <w:tabs>
          <w:tab w:val="left" w:pos="3759"/>
          <w:tab w:val="center" w:pos="4586"/>
        </w:tabs>
        <w:ind w:right="-101"/>
        <w:rPr>
          <w:rFonts w:ascii="Cordia New" w:hAnsi="Cordia New" w:cs="Cordia New"/>
          <w:color w:val="006600"/>
          <w:sz w:val="32"/>
          <w:szCs w:val="32"/>
        </w:rPr>
      </w:pPr>
      <w:r>
        <w:rPr>
          <w:rFonts w:ascii="Cordia New" w:hAnsi="Cordia New" w:cs="Cordia New"/>
          <w:color w:val="006600"/>
          <w:sz w:val="32"/>
          <w:szCs w:val="32"/>
        </w:rPr>
        <w:tab/>
      </w:r>
      <w:r>
        <w:rPr>
          <w:rFonts w:ascii="Cordia New" w:hAnsi="Cordia New" w:cs="Cordia New"/>
          <w:color w:val="006600"/>
          <w:sz w:val="32"/>
          <w:szCs w:val="32"/>
        </w:rPr>
        <w:tab/>
      </w:r>
    </w:p>
    <w:p w:rsidR="00803B75" w:rsidRPr="00803B75" w:rsidRDefault="00803B75" w:rsidP="00803B75">
      <w:pPr>
        <w:bidi w:val="0"/>
        <w:spacing w:after="0" w:line="240" w:lineRule="auto"/>
        <w:ind w:right="-101"/>
        <w:jc w:val="center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b/>
          <w:bCs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----------------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 xml:space="preserve">อดัม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ab/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           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  <w:cs/>
          <w:lang w:bidi="th-TH"/>
        </w:rPr>
        <w:t>พระเจ้าองค์เดียว</w:t>
      </w: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color w:val="auto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----------------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โนอา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                  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  <w:cs/>
          <w:lang w:bidi="th-TH"/>
        </w:rPr>
        <w:t>พระเจ้าองค์เดียว</w:t>
      </w: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color w:val="auto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---------------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อับราฮัม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            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 xml:space="preserve">  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  <w:cs/>
          <w:lang w:bidi="th-TH"/>
        </w:rPr>
        <w:t>พระเจ้าองค์เดียว</w:t>
      </w: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color w:val="auto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----------------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โมเสส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                 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  <w:cs/>
          <w:lang w:bidi="th-TH"/>
        </w:rPr>
        <w:t>พระเจ้าองค์เดียว</w:t>
      </w: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color w:val="auto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---------------- 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  <w:cs/>
          <w:lang w:bidi="th-TH"/>
        </w:rPr>
        <w:t>เยซู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                    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u w:val="single"/>
          <w:cs/>
          <w:lang w:bidi="th-TH"/>
        </w:rPr>
        <w:t>พระเจ้าองค์เดียว</w:t>
      </w:r>
    </w:p>
    <w:p w:rsidR="00803B75" w:rsidRPr="00803B75" w:rsidRDefault="00803B75" w:rsidP="00803B75">
      <w:pPr>
        <w:pStyle w:val="Default"/>
        <w:ind w:right="-101"/>
        <w:jc w:val="center"/>
        <w:rPr>
          <w:rFonts w:ascii="Cordia New" w:hAnsi="Cordia New" w:cs="Cordia New"/>
          <w:color w:val="auto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right="-101"/>
        <w:jc w:val="center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</w:rPr>
        <w:t xml:space="preserve">---------------- 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มุฮัมหมัด</w:t>
      </w:r>
      <w:r w:rsidRPr="00803B75">
        <w:rPr>
          <w:rFonts w:ascii="Cordia New" w:hAnsi="Cordia New" w:cs="Cordia New"/>
          <w:b/>
          <w:bCs/>
          <w:sz w:val="32"/>
          <w:szCs w:val="32"/>
        </w:rPr>
        <w:t xml:space="preserve">         </w:t>
      </w:r>
      <w:r w:rsidRPr="00803B75">
        <w:rPr>
          <w:rFonts w:ascii="Cordia New" w:hAnsi="Cordia New" w:cs="Cordia New"/>
          <w:b/>
          <w:bCs/>
          <w:sz w:val="32"/>
          <w:szCs w:val="32"/>
          <w:rtl/>
          <w:cs/>
        </w:rPr>
        <w:t xml:space="preserve">   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u w:val="single"/>
          <w:cs/>
          <w:lang w:bidi="th-TH"/>
        </w:rPr>
        <w:t>พระเจ้าองค์เดียว</w:t>
      </w:r>
    </w:p>
    <w:p w:rsidR="00803B75" w:rsidRPr="00803B75" w:rsidRDefault="00803B75" w:rsidP="00803B75">
      <w:pPr>
        <w:bidi w:val="0"/>
        <w:spacing w:after="0" w:line="240" w:lineRule="auto"/>
        <w:ind w:right="-102"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พระเจ้าได้ส่งศาสนทูตที่สำคัญลงมา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เช่นเดียวกับบรรดาศาสนทูตและเหล่าผู้นำสาส์นเพื่อที่จะทำให้งาน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และภารกิจต่าง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บรรลุผล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ส่วนหนึ่งของภารกิจเหล่านั้นคือ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  </w:t>
      </w:r>
    </w:p>
    <w:p w:rsidR="00803B75" w:rsidRPr="00803B75" w:rsidRDefault="00803B75" w:rsidP="00803B75">
      <w:pPr>
        <w:pStyle w:val="ListParagraph"/>
        <w:numPr>
          <w:ilvl w:val="0"/>
          <w:numId w:val="17"/>
        </w:numPr>
        <w:bidi w:val="0"/>
        <w:spacing w:after="0" w:line="240" w:lineRule="auto"/>
        <w:ind w:right="-102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เพื่อน้อมรับทางนำจากพระเจ้าและเผยแผ่สู่ผู้คน</w:t>
      </w:r>
    </w:p>
    <w:p w:rsidR="00803B75" w:rsidRPr="00803B75" w:rsidRDefault="00803B75" w:rsidP="00803B75">
      <w:pPr>
        <w:pStyle w:val="ListParagraph"/>
        <w:numPr>
          <w:ilvl w:val="0"/>
          <w:numId w:val="17"/>
        </w:numPr>
        <w:bidi w:val="0"/>
        <w:spacing w:after="0" w:line="240" w:lineRule="auto"/>
        <w:ind w:right="-102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เพื่อน้อมนำสาส์นที่ว่า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</w:rPr>
        <w:t>“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พระเจ้ามีหนึ่งเดียว</w:t>
      </w:r>
      <w:r w:rsidRPr="00803B75">
        <w:rPr>
          <w:rFonts w:ascii="Cordia New" w:hAnsi="Cordia New" w:cs="Cordia New"/>
          <w:sz w:val="32"/>
          <w:szCs w:val="32"/>
        </w:rPr>
        <w:t xml:space="preserve">” </w:t>
      </w:r>
    </w:p>
    <w:p w:rsidR="00803B75" w:rsidRPr="00803B75" w:rsidRDefault="00803B75" w:rsidP="00803B75">
      <w:pPr>
        <w:pStyle w:val="ListParagraph"/>
        <w:numPr>
          <w:ilvl w:val="0"/>
          <w:numId w:val="17"/>
        </w:numPr>
        <w:bidi w:val="0"/>
        <w:spacing w:after="0" w:line="240" w:lineRule="auto"/>
        <w:ind w:right="-102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เพื่อเป็นแบบอย่างให้แก่หมู่ชนของพวกเขา</w:t>
      </w:r>
    </w:p>
    <w:p w:rsidR="00803B75" w:rsidRPr="00803B75" w:rsidRDefault="00803B75" w:rsidP="00803B75">
      <w:pPr>
        <w:pStyle w:val="ListParagraph"/>
        <w:numPr>
          <w:ilvl w:val="0"/>
          <w:numId w:val="17"/>
        </w:numPr>
        <w:bidi w:val="0"/>
        <w:spacing w:after="0" w:line="240" w:lineRule="auto"/>
        <w:ind w:right="-102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เพื่อแนะนำหมู่ชนของพวกเขา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ให้ยำเกรงพระเจ้า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และปฏิบัติตามคำบัญชาของพระองค์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pStyle w:val="ListParagraph"/>
        <w:numPr>
          <w:ilvl w:val="0"/>
          <w:numId w:val="17"/>
        </w:numPr>
        <w:bidi w:val="0"/>
        <w:spacing w:after="0" w:line="240" w:lineRule="auto"/>
        <w:ind w:right="-102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เพื่อสั่งสอนผู้ติดตามพวกเขา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ถึงความสำคัญของศาสนา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หลักการทางศีลธรรม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และเรื่องราวทางโลก</w:t>
      </w:r>
    </w:p>
    <w:p w:rsidR="00803B75" w:rsidRPr="00803B75" w:rsidRDefault="00803B75" w:rsidP="00803B75">
      <w:pPr>
        <w:pStyle w:val="ListParagraph"/>
        <w:numPr>
          <w:ilvl w:val="0"/>
          <w:numId w:val="17"/>
        </w:numPr>
        <w:bidi w:val="0"/>
        <w:spacing w:after="0" w:line="240" w:lineRule="auto"/>
        <w:ind w:right="-101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เพื่อชี้ทางให้แก่ผู้หันเห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จากแนวทางที่ถูกต้อง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ไม่เชื่อฟังพระเจ้า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หรือสักการะพระเจ้าอื่นๆ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บรรดาเจว็ดต่าง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pStyle w:val="ListParagraph"/>
        <w:numPr>
          <w:ilvl w:val="0"/>
          <w:numId w:val="17"/>
        </w:numPr>
        <w:bidi w:val="0"/>
        <w:spacing w:after="0" w:line="240" w:lineRule="auto"/>
        <w:ind w:right="-101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เพื่อบอกผู้คนเกี่ยวกับจุดหมายปลายทางสุดท้าย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   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วันสุดท้าย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ซึ่งจะนำสู่สวรรค์หรือนรก</w:t>
      </w:r>
    </w:p>
    <w:p w:rsidR="00803B75" w:rsidRDefault="00803B75" w:rsidP="00803B75">
      <w:pPr>
        <w:pStyle w:val="Default"/>
        <w:ind w:right="-102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</w:p>
    <w:p w:rsidR="00803B75" w:rsidRPr="00803B75" w:rsidRDefault="00803B75" w:rsidP="00803B75">
      <w:pPr>
        <w:pStyle w:val="Default"/>
        <w:ind w:right="-102" w:firstLine="720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พระองค์คือ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พระเจ้าองค์เดียวกัน</w:t>
      </w:r>
      <w:r w:rsidRPr="00803B75">
        <w:rPr>
          <w:rFonts w:ascii="Cordia New" w:hAnsi="Cordia New" w:cs="Cordia New"/>
          <w:b/>
          <w:bCs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ผู้สร้างและส่งศาสนทูตเหล่านั้นและบรรดาผู้นำสาส์น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พระองค์คือผู้ทรงสร้างมวลหมู่มนุษยชาติ  สิงสาราสัตว์ 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และวัตถุธาตุต่าง ๆ ทั้งมวล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พระองค์คือ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พระเจ้าที่แท้จริงองค์เดียว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ผู้สรร</w:t>
      </w:r>
      <w:r>
        <w:rPr>
          <w:rFonts w:ascii="Cordia New" w:hAnsi="Cordia New" w:cs="Cordia New" w:hint="cs"/>
          <w:color w:val="auto"/>
          <w:sz w:val="32"/>
          <w:szCs w:val="32"/>
          <w:cs/>
          <w:lang w:bidi="th-TH"/>
        </w:rPr>
        <w:t>ค์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สร้างทั้งจักรวาล (รวมทั้งธรรมชาติ) และสรรพสิ่งที่อยู่ในมัน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 พระองค์คือผู้สร้างความเป็น  ความตายและชีวิตหลังความตาย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</w:p>
    <w:p w:rsidR="00803B75" w:rsidRPr="00803B75" w:rsidRDefault="00803B75" w:rsidP="00803B75">
      <w:pPr>
        <w:bidi w:val="0"/>
        <w:spacing w:after="0" w:line="240" w:lineRule="auto"/>
        <w:ind w:right="-102"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lastRenderedPageBreak/>
        <w:t>ความเป็นหนึ่งเดียว</w:t>
      </w:r>
      <w:r w:rsidRPr="00803B75">
        <w:rPr>
          <w:rFonts w:ascii="Cordia New" w:hAnsi="Cordia New" w:cs="Cordia New"/>
          <w:b/>
          <w:b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ของพระเจ้าที่เที่ยงแท้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หรือพระผู้สร้าง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เป็นสิ่งที่มีหลักฐานอันกระจ่างชัด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และง่ายดายต่อการสืบเสาะค้นหาในบรรดาคัมภีร์ศักดิ์สิทธิ์ทั้งของชาวยิว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คริสเตียน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มุสลิมและอื่น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โดยการศึกษาความคิดเกี่ยวกับพระเจ้า ทั้งในไบเบิ้ลและใน</w:t>
      </w:r>
      <w:r>
        <w:rPr>
          <w:rFonts w:ascii="Cordia New" w:hAnsi="Cordia New" w:cs="Cordia New" w:hint="cs"/>
          <w:color w:val="auto"/>
          <w:sz w:val="32"/>
          <w:szCs w:val="32"/>
          <w:cs/>
          <w:lang w:bidi="th-TH"/>
        </w:rPr>
        <w:t>อัล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กุรอานอย่างบริสุทธิ์ใจและมีเป้าประสงค์ ผู้ค้นหาสัจธรรมอย่างจริงใจควรที่จะสามารถมองเห็นได้อย่างชัดเจนถึงคุณลักษณะหนึ่งเดียวอันเป็นกรรมสิทธิ์ของพระเจ้าที่แท้จริงเท่านั้น </w:t>
      </w: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บางคุณลักษณะที่แยกแยะพระเจ้าที่แท้จริงองค์นี้  ออกจากสิ่งอื่น  ซึ่งอ้างความเป็นพระเจ้า ได้แก่ </w:t>
      </w:r>
    </w:p>
    <w:p w:rsidR="00803B75" w:rsidRPr="00803B75" w:rsidRDefault="00803B75" w:rsidP="00803B75">
      <w:pPr>
        <w:pStyle w:val="Default"/>
        <w:numPr>
          <w:ilvl w:val="0"/>
          <w:numId w:val="14"/>
        </w:numPr>
        <w:tabs>
          <w:tab w:val="clear" w:pos="717"/>
          <w:tab w:val="num" w:pos="1080"/>
        </w:tabs>
        <w:ind w:left="1080" w:right="-101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พระเจ้าที่แท้จริงนี้ทรงเป็นผู้สร้าง มิใช่สิ่งถูกสร้าง</w:t>
      </w:r>
    </w:p>
    <w:p w:rsidR="00803B75" w:rsidRPr="00803B75" w:rsidRDefault="00803B75" w:rsidP="00803B75">
      <w:pPr>
        <w:pStyle w:val="Default"/>
        <w:numPr>
          <w:ilvl w:val="0"/>
          <w:numId w:val="14"/>
        </w:numPr>
        <w:tabs>
          <w:tab w:val="clear" w:pos="717"/>
          <w:tab w:val="num" w:pos="360"/>
        </w:tabs>
        <w:ind w:left="1080" w:right="-101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พระเจ้าที่แท้จริงนี้ทรงเป็นหนึ่งเดียว มิใช่สามหรือมากกว่านั้น พระองค์ไม่มีแม้หุ้นส่วนหรือสิ่งเสมอเหมือนอื่นใด</w:t>
      </w:r>
    </w:p>
    <w:p w:rsidR="00803B75" w:rsidRPr="00803B75" w:rsidRDefault="00803B75" w:rsidP="00803B75">
      <w:pPr>
        <w:pStyle w:val="Default"/>
        <w:numPr>
          <w:ilvl w:val="0"/>
          <w:numId w:val="14"/>
        </w:numPr>
        <w:tabs>
          <w:tab w:val="clear" w:pos="717"/>
          <w:tab w:val="num" w:pos="360"/>
        </w:tabs>
        <w:ind w:left="1080" w:right="-101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พระเจ้าที่แท้จริงนี้ไม่สามารถมองเห็นได้ ไม่มีใครมองเห็นพระองค์ในโลกนี้  พระองค์มิใช่วัตถุกายภาพที่ถูกอุปโลกน์ขึ้นหรือทรงอวตารมาอยู่ในรูปแบบใด ๆ</w:t>
      </w:r>
    </w:p>
    <w:p w:rsidR="00803B75" w:rsidRPr="00803B75" w:rsidRDefault="00803B75" w:rsidP="00803B75">
      <w:pPr>
        <w:pStyle w:val="Default"/>
        <w:numPr>
          <w:ilvl w:val="0"/>
          <w:numId w:val="14"/>
        </w:numPr>
        <w:tabs>
          <w:tab w:val="clear" w:pos="717"/>
          <w:tab w:val="num" w:pos="360"/>
        </w:tabs>
        <w:ind w:left="1080" w:right="-101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พระเจ้าที่แท้จริงหนึ่งเดี่ยวนี้ทรงเป็นนิรันดร์ พระองค์ทรงไม่ตายหรือทรงเปลี่ยนแปลง</w:t>
      </w:r>
    </w:p>
    <w:p w:rsidR="00803B75" w:rsidRPr="00803B75" w:rsidRDefault="00803B75" w:rsidP="00803B75">
      <w:pPr>
        <w:numPr>
          <w:ilvl w:val="0"/>
          <w:numId w:val="14"/>
        </w:numPr>
        <w:tabs>
          <w:tab w:val="clear" w:pos="717"/>
          <w:tab w:val="num" w:pos="360"/>
        </w:tabs>
        <w:autoSpaceDE w:val="0"/>
        <w:autoSpaceDN w:val="0"/>
        <w:bidi w:val="0"/>
        <w:adjustRightInd w:val="0"/>
        <w:spacing w:after="0" w:line="240" w:lineRule="auto"/>
        <w:ind w:left="1080" w:right="-101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พระเจ้าที่แท้จริงหนึ่งเดียวนี้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มิทรงต้องการพึ่งพิงผู้ใด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เช่น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มารดา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ภริยา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หรือบุตร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หรือสิ่งต่าง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เช่น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อาหาร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เครื่องดื่ม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หรือความช่วยเหลือ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แต่สิ่งอื่นๆ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นั้นล้วนต้องการพึ่งพิงพระองค์</w:t>
      </w:r>
    </w:p>
    <w:p w:rsidR="00803B75" w:rsidRPr="00803B75" w:rsidRDefault="00803B75" w:rsidP="00803B75">
      <w:pPr>
        <w:numPr>
          <w:ilvl w:val="0"/>
          <w:numId w:val="14"/>
        </w:numPr>
        <w:tabs>
          <w:tab w:val="clear" w:pos="717"/>
          <w:tab w:val="num" w:pos="360"/>
        </w:tabs>
        <w:autoSpaceDE w:val="0"/>
        <w:autoSpaceDN w:val="0"/>
        <w:bidi w:val="0"/>
        <w:adjustRightInd w:val="0"/>
        <w:spacing w:after="0" w:line="240" w:lineRule="auto"/>
        <w:ind w:left="1080" w:right="-102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พระเจ้าที่แท้จริงหนึ่งเดียวนี้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ทรงมีความเป็นหนึ่งในคุณลักษณะของพระองค์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ไม่มีสิ่งใดเสมอเหมือนพระองค์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ไม่สามารถนำรูปร่างและคุณลักษณะทั้งของมนุษย์และสัตว์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มาเป็นคุณลักษณะของพระองค์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 </w:t>
      </w:r>
    </w:p>
    <w:p w:rsidR="00803B75" w:rsidRDefault="00803B75" w:rsidP="00803B75">
      <w:pPr>
        <w:autoSpaceDE w:val="0"/>
        <w:autoSpaceDN w:val="0"/>
        <w:bidi w:val="0"/>
        <w:adjustRightInd w:val="0"/>
        <w:spacing w:after="0" w:line="240" w:lineRule="auto"/>
        <w:ind w:right="-102"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803B75" w:rsidRPr="00803B75" w:rsidRDefault="00803B75" w:rsidP="00803B75">
      <w:pPr>
        <w:autoSpaceDE w:val="0"/>
        <w:autoSpaceDN w:val="0"/>
        <w:bidi w:val="0"/>
        <w:adjustRightInd w:val="0"/>
        <w:spacing w:after="0" w:line="240" w:lineRule="auto"/>
        <w:ind w:right="-102"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เราสามารถที่จะนำบรรทัดฐานและคุณลักษณะ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ต่าง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เหล่านี้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เช่นเดียวกับคุณลักษณะอื่น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ที่เป็นของพระองค์เพียงหนึ่งเดียว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ในการที่จะตรวจสอบหรือปฏิเสธต่อสิ่งอื่นที่ถูกกล่าวอ้างว่าเป็นพระเจ้า</w:t>
      </w: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ในตอนนี้  ผมจะขอกลับไปสู่การสนทนาถึงถ้อยคำหนึ่งเดียวที่ผมกล่าวถึงข้างต้น และยกโองการจากทั้งในไบเบิ้ลและ</w:t>
      </w:r>
      <w:r>
        <w:rPr>
          <w:rFonts w:ascii="Cordia New" w:hAnsi="Cordia New" w:cs="Cordia New" w:hint="cs"/>
          <w:color w:val="auto"/>
          <w:sz w:val="32"/>
          <w:szCs w:val="32"/>
          <w:cs/>
          <w:lang w:bidi="th-TH"/>
        </w:rPr>
        <w:t>อัล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กุรอาน เพื่อยืนยันถึงความเป็นหนึ่งเดียวของพระเจ้า</w:t>
      </w: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แต่ก่อนถึงตรงนั้น  ผมอยากจะแบ่งปันกับคุณถึงความคิดนี้</w:t>
      </w: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1F4994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1462761</wp:posOffset>
                </wp:positionH>
                <wp:positionV relativeFrom="paragraph">
                  <wp:posOffset>240458</wp:posOffset>
                </wp:positionV>
                <wp:extent cx="3170390" cy="1674421"/>
                <wp:effectExtent l="95250" t="381000" r="125730" b="135890"/>
                <wp:wrapNone/>
                <wp:docPr id="64" name="Oval Callou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0390" cy="1674421"/>
                        </a:xfrm>
                        <a:prstGeom prst="wedgeEllipseCallout">
                          <a:avLst>
                            <a:gd name="adj1" fmla="val -46148"/>
                            <a:gd name="adj2" fmla="val -67415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txbx>
                        <w:txbxContent>
                          <w:p w:rsidR="00A02706" w:rsidRPr="001F4994" w:rsidRDefault="00A02706" w:rsidP="00803B75">
                            <w:pPr>
                              <w:pStyle w:val="Default"/>
                              <w:ind w:right="-101"/>
                              <w:jc w:val="thaiDistribute"/>
                              <w:rPr>
                                <w:rFonts w:ascii="Cordia New" w:hAnsi="Cordia New" w:cs="Cordia New"/>
                                <w:color w:val="262626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1F4994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262626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คริสเตียนบางคนอาจประหลาดใจ  </w:t>
                            </w:r>
                            <w:r w:rsidRPr="001F4994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262626"/>
                                <w:sz w:val="32"/>
                                <w:szCs w:val="32"/>
                                <w:cs/>
                                <w:lang w:bidi="th-TH"/>
                              </w:rPr>
                              <w:t>“มันชัดเจนอยู่แล้วว่าพระเจ้ามีเพียงหนึ่ง  เราศรัทธาในพระเจ้าองค์เดียว แล้วประเด็นคือ?”</w:t>
                            </w:r>
                          </w:p>
                          <w:p w:rsidR="00A02706" w:rsidRPr="001F4994" w:rsidRDefault="00A02706" w:rsidP="00803B75">
                            <w:pPr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18"/>
                                <w:szCs w:val="18"/>
                              </w:rPr>
                            </w:pPr>
                          </w:p>
                          <w:p w:rsidR="00A02706" w:rsidRPr="001F4994" w:rsidRDefault="00A02706" w:rsidP="00803B75">
                            <w:pPr>
                              <w:jc w:val="center"/>
                              <w:rPr>
                                <w:rFonts w:ascii="Cordia New" w:hAnsi="Cordia New" w:cs="Cordia Ne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50" o:spid="_x0000_s1030" type="#_x0000_t63" style="position:absolute;left:0;text-align:left;margin-left:115.2pt;margin-top:18.95pt;width:249.65pt;height:131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" adj="832,-3762" fillcolor="#f2f2f2" stroked="f" strokeweight="1.5pt">
                <v:shadow on="t" type="perspective" color="black" opacity="26214f" offset="0,0" matrix="66847f,,,66847f"/>
                <v:textbox>
                  <w:txbxContent>
                    <w:p w:rsidR="00A02706" w:rsidRPr="001F4994" w:rsidRDefault="00A02706" w:rsidP="00803B75">
                      <w:pPr>
                        <w:pStyle w:val="Default"/>
                        <w:ind w:right="-101"/>
                        <w:jc w:val="thaiDistribute"/>
                        <w:rPr>
                          <w:rFonts w:ascii="Cordia New" w:hAnsi="Cordia New" w:cs="Cordia New"/>
                          <w:color w:val="262626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1F4994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262626"/>
                          <w:sz w:val="28"/>
                          <w:szCs w:val="28"/>
                          <w:cs/>
                          <w:lang w:bidi="th-TH"/>
                        </w:rPr>
                        <w:t xml:space="preserve">คริสเตียนบางคนอาจประหลาดใจ  </w:t>
                      </w:r>
                      <w:r w:rsidRPr="001F4994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262626"/>
                          <w:sz w:val="32"/>
                          <w:szCs w:val="32"/>
                          <w:cs/>
                          <w:lang w:bidi="th-TH"/>
                        </w:rPr>
                        <w:t>“มันชัดเจนอยู่แล้วว่าพระเจ้ามีเพียงหนึ่ง  เราศรัทธาในพระเจ้าองค์เดียว แล้วประเด็นคือ?”</w:t>
                      </w:r>
                    </w:p>
                    <w:p w:rsidR="00A02706" w:rsidRPr="001F4994" w:rsidRDefault="00A02706" w:rsidP="00803B75">
                      <w:pPr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18"/>
                          <w:szCs w:val="18"/>
                        </w:rPr>
                      </w:pPr>
                    </w:p>
                    <w:p w:rsidR="00A02706" w:rsidRPr="001F4994" w:rsidRDefault="00A02706" w:rsidP="00803B75">
                      <w:pPr>
                        <w:jc w:val="center"/>
                        <w:rPr>
                          <w:rFonts w:ascii="Cordia New" w:hAnsi="Cordia New" w:cs="Cordia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lastRenderedPageBreak/>
        <w:t>แม้กระนั้นก็ตาม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จากการอ่านและศึกษาค้นคว้าข้อมูลอย่างละเอียดเกี่ยวกับความเป็นคริสเตียน และการสนทนากับคริสตชนจำนวนมาก ผมจึงมาสู่ความเข้าใจว่า  พวกเขาถือเอาพระเจ้าหนึ่งเดียวนี้ประกอบด้วย</w:t>
      </w:r>
    </w:p>
    <w:p w:rsidR="00803B75" w:rsidRPr="00803B75" w:rsidRDefault="00803B75" w:rsidP="00803B75">
      <w:pPr>
        <w:pStyle w:val="Default"/>
        <w:ind w:right="-101" w:firstLine="720"/>
        <w:jc w:val="both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1.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พระเจ้า พระบิดา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</w:t>
      </w:r>
    </w:p>
    <w:p w:rsidR="00803B75" w:rsidRPr="00803B75" w:rsidRDefault="00803B75" w:rsidP="00803B75">
      <w:pPr>
        <w:pStyle w:val="Default"/>
        <w:ind w:right="-101" w:firstLine="720"/>
        <w:jc w:val="both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2.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พระเจ้า พระบุตร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</w:t>
      </w:r>
    </w:p>
    <w:p w:rsidR="00803B75" w:rsidRPr="00803B75" w:rsidRDefault="00803B75" w:rsidP="00803B75">
      <w:pPr>
        <w:pStyle w:val="Default"/>
        <w:ind w:right="-101" w:firstLine="720"/>
        <w:jc w:val="both"/>
        <w:rPr>
          <w:rFonts w:ascii="Cordia New" w:hAnsi="Cordia New" w:cs="Cordia New"/>
          <w:color w:val="auto"/>
          <w:sz w:val="32"/>
          <w:szCs w:val="32"/>
          <w:lang w:bidi="th-TH"/>
        </w:rPr>
      </w:pP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3.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พระเจ้า พระวิญญาณบริสุทธิ์</w:t>
      </w: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ดังนั้น จากพื้นฐานแห่งสามัญสำนึก และเหตุผลอย่างง่าย ผู้แสวงหาสัจธรรมที่จริงใจและซื่อสัตย์ควรจะหาเหตุผลว่า</w:t>
      </w:r>
    </w:p>
    <w:p w:rsidR="00803B75" w:rsidRPr="00803B75" w:rsidRDefault="00803B75" w:rsidP="00803B75">
      <w:pPr>
        <w:pStyle w:val="Default"/>
        <w:numPr>
          <w:ilvl w:val="0"/>
          <w:numId w:val="16"/>
        </w:numPr>
        <w:tabs>
          <w:tab w:val="clear" w:pos="717"/>
          <w:tab w:val="num" w:pos="1080"/>
        </w:tabs>
        <w:ind w:left="1080" w:right="-101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คุณหมายความว่าอย่างไรที่กล่าวว่าพระเจ้ามีหนึ่งเดียว ขณะที่คุณกล่าวถึงพระเจ้าสามองค์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? </w:t>
      </w:r>
    </w:p>
    <w:p w:rsidR="00803B75" w:rsidRPr="00803B75" w:rsidRDefault="00803B75" w:rsidP="00803B75">
      <w:pPr>
        <w:pStyle w:val="Default"/>
        <w:numPr>
          <w:ilvl w:val="0"/>
          <w:numId w:val="15"/>
        </w:numPr>
        <w:tabs>
          <w:tab w:val="clear" w:pos="717"/>
          <w:tab w:val="num" w:pos="360"/>
        </w:tabs>
        <w:ind w:left="1080" w:right="-101"/>
        <w:jc w:val="both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พระเจ้าหนึ่งเดียวอยู่ในสามองค์ หรือพระเจ้าสามองค์ในหนึ่งเดียว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(1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ใน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3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หรือ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3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ใน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1)?</w:t>
      </w:r>
    </w:p>
    <w:p w:rsidR="00803B75" w:rsidRPr="00803B75" w:rsidRDefault="00803B75" w:rsidP="00803B75">
      <w:pPr>
        <w:pStyle w:val="Default"/>
        <w:ind w:right="-102" w:firstLine="720"/>
        <w:jc w:val="thaiDistribute"/>
        <w:rPr>
          <w:rFonts w:ascii="Cordia New" w:hAnsi="Cordia New" w:cs="Cordia New"/>
          <w:color w:val="auto"/>
          <w:sz w:val="32"/>
          <w:szCs w:val="32"/>
          <w:lang w:bidi="th-TH"/>
        </w:rPr>
      </w:pPr>
    </w:p>
    <w:p w:rsidR="00803B75" w:rsidRPr="00803B75" w:rsidRDefault="00803B75" w:rsidP="00803B75">
      <w:pPr>
        <w:pStyle w:val="Default"/>
        <w:ind w:right="-102" w:firstLine="720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ในการที่จะให้คำตอบนั้น ตามหลักการของศาสนาคริสต์  พระเจ้าสามองค์นี้มีความแตกต่างกัน  ทั้งในอัตลักษณ์ รูปลักษณ์  บทบาทและหน้าที่ </w:t>
      </w:r>
    </w:p>
    <w:p w:rsidR="00803B75" w:rsidRPr="00803B75" w:rsidRDefault="00803B75" w:rsidP="00803B75">
      <w:pPr>
        <w:pStyle w:val="Default"/>
        <w:ind w:right="-102" w:firstLine="720"/>
        <w:jc w:val="both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1.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พระเจ้า พระบิดา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=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ผู้ทรงสร้าง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</w:t>
      </w:r>
    </w:p>
    <w:p w:rsidR="00803B75" w:rsidRPr="00803B75" w:rsidRDefault="00803B75" w:rsidP="00803B75">
      <w:pPr>
        <w:pStyle w:val="Default"/>
        <w:ind w:right="-102" w:firstLine="720"/>
        <w:jc w:val="both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2.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พระเจ้า พระบุตร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=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ผู้ทรงช่วยให้รอด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</w:t>
      </w:r>
    </w:p>
    <w:p w:rsidR="00803B75" w:rsidRPr="00803B75" w:rsidRDefault="00803B75" w:rsidP="00803B75">
      <w:pPr>
        <w:pStyle w:val="Default"/>
        <w:ind w:left="720" w:right="-102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</w:rPr>
        <w:t xml:space="preserve">3.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พระเจ้า พระวิญญาณ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=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ผู้ทรงช่วยเหลือให้ คำปรึกษา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 </w:t>
      </w:r>
    </w:p>
    <w:p w:rsidR="00803B75" w:rsidRPr="00803B75" w:rsidRDefault="00803B75" w:rsidP="00803B75">
      <w:pPr>
        <w:pStyle w:val="Default"/>
        <w:ind w:right="-102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2" w:firstLine="720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อีกอย่างหนึ่งคือ หากพระเยซู พระเจ้าผู้ทรงเป็นบุตร (หรือบุตรแห่งพระเจ้า) คือพระเจ้าที่แท้จริงหรือเป็นส่วนหนึ่งของพระเจ้าหนึ่งเดียว มันไม่เป็นการขัดแย้งกันกระนั้นหรือ ต่อสิ่งที่ไบเบิ้ลเองได้ยืนยันว่าไม่มีใครสามารถเห็นพระองค์ หรือได้ยินเสียงของพระองค์ คัมภีร์ไบเบิ้ลได้บอกกล่าวว่า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 </w:t>
      </w:r>
    </w:p>
    <w:p w:rsidR="00803B75" w:rsidRPr="00803B75" w:rsidRDefault="00803B75" w:rsidP="00803B75">
      <w:pPr>
        <w:pStyle w:val="Default"/>
        <w:numPr>
          <w:ilvl w:val="0"/>
          <w:numId w:val="19"/>
        </w:numPr>
        <w:ind w:left="1080" w:right="-102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“...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ท่านทั้งหลายไม่เคยได้ยินพระสุรเสียงของพระองค์ และไม่เคยเห็นรูปร่างของพระองค์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 xml:space="preserve">ยอห์น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5: 37)</w:t>
      </w:r>
    </w:p>
    <w:p w:rsidR="00803B75" w:rsidRPr="00803B75" w:rsidRDefault="00803B75" w:rsidP="00803B75">
      <w:pPr>
        <w:autoSpaceDE w:val="0"/>
        <w:autoSpaceDN w:val="0"/>
        <w:bidi w:val="0"/>
        <w:adjustRightInd w:val="0"/>
        <w:spacing w:after="0" w:line="240" w:lineRule="auto"/>
        <w:ind w:left="360" w:right="-102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pStyle w:val="ListParagraph"/>
        <w:numPr>
          <w:ilvl w:val="0"/>
          <w:numId w:val="19"/>
        </w:numPr>
        <w:tabs>
          <w:tab w:val="num" w:pos="360"/>
        </w:tabs>
        <w:autoSpaceDE w:val="0"/>
        <w:autoSpaceDN w:val="0"/>
        <w:bidi w:val="0"/>
        <w:adjustRightInd w:val="0"/>
        <w:spacing w:after="0" w:line="240" w:lineRule="auto"/>
        <w:ind w:left="1080" w:right="-102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พระองค์ผู้เดียวทรงอมตะ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และทรงสถิตในความสว่างที่ซึ่งไม่มีคนใดจะเข้าไปถึง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ผู้ซึ่งมนุษย์ไม่เคยเห็น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และจะเห็นไม่ได้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...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1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  <w:lang w:bidi="th-TH"/>
        </w:rPr>
        <w:t xml:space="preserve">ทิโมธี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6: 16)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</w:t>
      </w:r>
    </w:p>
    <w:p w:rsidR="00803B75" w:rsidRPr="00803B75" w:rsidRDefault="00803B75" w:rsidP="00803B75">
      <w:pPr>
        <w:tabs>
          <w:tab w:val="num" w:pos="0"/>
        </w:tabs>
        <w:autoSpaceDE w:val="0"/>
        <w:autoSpaceDN w:val="0"/>
        <w:bidi w:val="0"/>
        <w:adjustRightInd w:val="0"/>
        <w:spacing w:after="0" w:line="240" w:lineRule="auto"/>
        <w:ind w:left="360" w:right="-102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pStyle w:val="ListParagraph"/>
        <w:numPr>
          <w:ilvl w:val="0"/>
          <w:numId w:val="19"/>
        </w:numPr>
        <w:tabs>
          <w:tab w:val="num" w:pos="0"/>
        </w:tabs>
        <w:autoSpaceDE w:val="0"/>
        <w:autoSpaceDN w:val="0"/>
        <w:bidi w:val="0"/>
        <w:adjustRightInd w:val="0"/>
        <w:spacing w:after="0" w:line="240" w:lineRule="auto"/>
        <w:ind w:left="1080" w:right="-102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และพระองค์ตรัสว่า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เจ้าจะเห็นหน้าของเราไม่ได้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ด้วยว่าไม่มีมนุษย์คนใดเห็นหน้าเราแล้วมีชีวิตอยู่ได้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อพยพ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33: 20)</w:t>
      </w:r>
    </w:p>
    <w:p w:rsidR="00803B75" w:rsidRPr="00803B75" w:rsidRDefault="00803B75" w:rsidP="00803B75">
      <w:pPr>
        <w:autoSpaceDE w:val="0"/>
        <w:autoSpaceDN w:val="0"/>
        <w:bidi w:val="0"/>
        <w:adjustRightInd w:val="0"/>
        <w:spacing w:after="0" w:line="240" w:lineRule="auto"/>
        <w:ind w:right="-102"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autoSpaceDE w:val="0"/>
        <w:autoSpaceDN w:val="0"/>
        <w:bidi w:val="0"/>
        <w:adjustRightInd w:val="0"/>
        <w:spacing w:after="0" w:line="240" w:lineRule="auto"/>
        <w:ind w:right="-102"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จากบรรดาโองการต่าง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เหล่านี้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และโองการอื่นในไบเบิ้ล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ผมขอถามอย่างจริงใจและตรงไปตรงมาว่า</w:t>
      </w:r>
      <w:r w:rsidRPr="00803B75">
        <w:rPr>
          <w:rFonts w:ascii="Cordia New" w:hAnsi="Cordia New" w:cs="Cordia New"/>
          <w:sz w:val="32"/>
          <w:szCs w:val="32"/>
        </w:rPr>
        <w:t xml:space="preserve"> “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เราสามารถที่จะประสานหลักการที่ว่าพระเยซูเป็นพระเจ้า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  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ทั้งที่ไบเบิ้ลยืนยันอย่างชัดเจนว่า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ไม่มีใครเคยเห็นพระเจ้าและเคยได้ยินเสียงพระองค์</w:t>
      </w:r>
      <w:r w:rsidRPr="00803B75">
        <w:rPr>
          <w:rFonts w:ascii="Cordia New" w:hAnsi="Cordia New" w:cs="Cordia New"/>
          <w:sz w:val="32"/>
          <w:szCs w:val="32"/>
        </w:rPr>
        <w:t xml:space="preserve">?” </w:t>
      </w:r>
    </w:p>
    <w:p w:rsidR="00803B75" w:rsidRPr="00803B75" w:rsidRDefault="00803B75" w:rsidP="00803B75">
      <w:pPr>
        <w:pStyle w:val="Default"/>
        <w:ind w:right="-101" w:firstLine="720"/>
        <w:jc w:val="thaiDistribute"/>
        <w:rPr>
          <w:rFonts w:ascii="Cordia New" w:hAnsi="Cordia New" w:cs="Cordia New"/>
          <w:color w:val="auto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lastRenderedPageBreak/>
        <w:t xml:space="preserve">บรรดาชาวยิวในเวลานั้น หรือครอบครัวของท่าน หรือบรรดาสาวกต่าง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เห็น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 พระเยซู และ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ได้ยินเสียง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 ของท่านมิใช่หรือ</w:t>
      </w:r>
      <w:r w:rsidRPr="00803B75">
        <w:rPr>
          <w:rFonts w:ascii="Cordia New" w:hAnsi="Cordia New" w:cs="Cordia New"/>
          <w:color w:val="auto"/>
          <w:sz w:val="32"/>
          <w:szCs w:val="32"/>
        </w:rPr>
        <w:t xml:space="preserve">? </w:t>
      </w: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ยังคงมีความลับใดๆ หรือเป้าหมายซ่อนเร้นอันเกี่ยวข้องกับความเป็นจริงของพระเจ้า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 xml:space="preserve">? </w:t>
      </w:r>
    </w:p>
    <w:p w:rsidR="00803B75" w:rsidRPr="00803B75" w:rsidRDefault="00803B75" w:rsidP="00803B75">
      <w:pPr>
        <w:pStyle w:val="Default"/>
        <w:ind w:right="-102" w:firstLine="720"/>
        <w:jc w:val="thaiDistribute"/>
        <w:rPr>
          <w:rFonts w:ascii="Cordia New" w:hAnsi="Cordia New" w:cs="Cordia New"/>
          <w:color w:val="006600"/>
          <w:sz w:val="32"/>
          <w:szCs w:val="32"/>
        </w:rPr>
      </w:pPr>
      <w:r w:rsidRPr="00803B75">
        <w:rPr>
          <w:rFonts w:ascii="Cordia New" w:hAnsi="Cordia New" w:cs="Cordia New"/>
          <w:color w:val="auto"/>
          <w:sz w:val="32"/>
          <w:szCs w:val="32"/>
          <w:cs/>
          <w:lang w:bidi="th-TH"/>
        </w:rPr>
        <w:t>ในคัมภีร์ไบเบิ้ล พระเจ้าที่แท้จริงได้ทรงยืนยันอย่างหนักแน่นว่า</w:t>
      </w:r>
      <w:r w:rsidRPr="00803B75">
        <w:rPr>
          <w:rFonts w:ascii="Cordia New" w:hAnsi="Cordia New" w:cs="Cordia New"/>
          <w:color w:val="auto"/>
          <w:sz w:val="32"/>
          <w:szCs w:val="32"/>
          <w:lang w:bidi="th-TH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 xml:space="preserve">เพราะพระเยโฮวาห์ ผู้ทรงสร้างฟ้าสวรรค์ พระเจ้าเองทรงปั้นแผ่นดินโลกและทำมันไว้ พระองค์ทรงสถาปนามันไว้ พระองค์มิได้ทรงสร้างมันไว้ให้ยุ่งเหยิง พระองค์ทรงปั้นมันไว้ให้มีคนอาศัย ตรัสดังนี้ว่า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>เราคือพระเยโฮวาห์ และไม่มีอื่นใดอีก...เราคือพระเยโฮวาห์พูดความชอบธรรม เราแจ้งสิ่งที่ถูกต้องให้ทราบ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  <w:cs/>
          <w:lang w:bidi="th-TH"/>
        </w:rPr>
        <w:t xml:space="preserve">อิสยาห์ </w:t>
      </w:r>
      <w:r w:rsidRPr="00803B75">
        <w:rPr>
          <w:rFonts w:ascii="Cordia New" w:hAnsi="Cordia New" w:cs="Cordia New"/>
          <w:b/>
          <w:bCs/>
          <w:i/>
          <w:iCs/>
          <w:color w:val="auto"/>
          <w:sz w:val="32"/>
          <w:szCs w:val="32"/>
        </w:rPr>
        <w:t>45: 18-19)</w:t>
      </w:r>
      <w:r w:rsidRPr="00803B75">
        <w:rPr>
          <w:rFonts w:ascii="Cordia New" w:hAnsi="Cordia New" w:cs="Cordia New"/>
          <w:color w:val="006600"/>
          <w:sz w:val="32"/>
          <w:szCs w:val="32"/>
        </w:rPr>
        <w:tab/>
      </w:r>
    </w:p>
    <w:p w:rsidR="00803B75" w:rsidRPr="00803B75" w:rsidRDefault="001F4994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1212850</wp:posOffset>
                </wp:positionH>
                <wp:positionV relativeFrom="paragraph">
                  <wp:posOffset>103505</wp:posOffset>
                </wp:positionV>
                <wp:extent cx="3681730" cy="1175385"/>
                <wp:effectExtent l="133350" t="95250" r="128270" b="120015"/>
                <wp:wrapNone/>
                <wp:docPr id="63" name="Flowchart: Documen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1730" cy="1175385"/>
                        </a:xfrm>
                        <a:prstGeom prst="flowChartDocumen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txbx>
                        <w:txbxContent>
                          <w:p w:rsidR="00A02706" w:rsidRPr="00CE6258" w:rsidRDefault="00A02706" w:rsidP="00803B75">
                            <w:pPr>
                              <w:pStyle w:val="Default"/>
                              <w:ind w:right="-101"/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262626"/>
                                <w:sz w:val="16"/>
                                <w:szCs w:val="16"/>
                                <w:lang w:bidi="th-TH"/>
                              </w:rPr>
                            </w:pPr>
                          </w:p>
                          <w:p w:rsidR="00A02706" w:rsidRPr="00CE6258" w:rsidRDefault="00A02706" w:rsidP="00803B75">
                            <w:pPr>
                              <w:pStyle w:val="Default"/>
                              <w:ind w:right="-101"/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</w:pPr>
                            <w:r w:rsidRPr="00CE6258"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ดังนั้น อะไรคือสัจธรรม</w:t>
                            </w:r>
                            <w:r w:rsidRPr="00CE6258"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:rsidR="00A02706" w:rsidRPr="00CE6258" w:rsidRDefault="00A02706" w:rsidP="00803B75">
                            <w:pPr>
                              <w:pStyle w:val="Default"/>
                              <w:ind w:right="-101"/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</w:pPr>
                            <w:r w:rsidRPr="00CE6258"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กรุณาอ่านโองการข้างต้นอีกครั้ง</w:t>
                            </w:r>
                            <w:r w:rsidRPr="00CE6258"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E6258"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และพิจารณาดูเถิด</w:t>
                            </w:r>
                            <w:r w:rsidRPr="00CE6258">
                              <w:rPr>
                                <w:rFonts w:ascii="Cordia New" w:hAnsi="Cordia New" w:cs="Cordia New"/>
                                <w:b/>
                                <w:bCs/>
                                <w:color w:val="262626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:rsidR="00A02706" w:rsidRPr="00CE6258" w:rsidRDefault="00A02706" w:rsidP="00803B75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color w:val="26262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51" o:spid="_x0000_s1031" type="#_x0000_t114" style="position:absolute;left:0;text-align:left;margin-left:95.5pt;margin-top:8.15pt;width:289.9pt;height:9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" fillcolor="#f2f2f2" stroked="f" strokeweight="1.5pt">
                <v:shadow on="t" type="perspective" color="black" opacity="26214f" offset="0,0" matrix="66847f,,,66847f"/>
                <v:textbox>
                  <w:txbxContent>
                    <w:p w:rsidR="00A02706" w:rsidRPr="00CE6258" w:rsidRDefault="00A02706" w:rsidP="00803B75">
                      <w:pPr>
                        <w:pStyle w:val="Default"/>
                        <w:ind w:right="-101"/>
                        <w:jc w:val="center"/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262626"/>
                          <w:sz w:val="16"/>
                          <w:szCs w:val="16"/>
                          <w:lang w:bidi="th-TH"/>
                        </w:rPr>
                      </w:pPr>
                    </w:p>
                    <w:p w:rsidR="00A02706" w:rsidRPr="00CE6258" w:rsidRDefault="00A02706" w:rsidP="00803B75">
                      <w:pPr>
                        <w:pStyle w:val="Default"/>
                        <w:ind w:right="-101"/>
                        <w:jc w:val="center"/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</w:rPr>
                      </w:pPr>
                      <w:r w:rsidRPr="00CE6258"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  <w:cs/>
                          <w:lang w:bidi="th-TH"/>
                        </w:rPr>
                        <w:t>ดังนั้น อะไรคือสัจธรรม</w:t>
                      </w:r>
                      <w:r w:rsidRPr="00CE6258"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</w:rPr>
                        <w:t>?</w:t>
                      </w:r>
                    </w:p>
                    <w:p w:rsidR="00A02706" w:rsidRPr="00CE6258" w:rsidRDefault="00A02706" w:rsidP="00803B75">
                      <w:pPr>
                        <w:pStyle w:val="Default"/>
                        <w:ind w:right="-101"/>
                        <w:jc w:val="center"/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</w:rPr>
                      </w:pPr>
                      <w:r w:rsidRPr="00CE6258"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  <w:cs/>
                          <w:lang w:bidi="th-TH"/>
                        </w:rPr>
                        <w:t>กรุณาอ่านโองการข้างต้นอีกครั้ง</w:t>
                      </w:r>
                      <w:r w:rsidRPr="00CE6258"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</w:rPr>
                        <w:t xml:space="preserve"> </w:t>
                      </w:r>
                      <w:r w:rsidRPr="00CE6258"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  <w:cs/>
                          <w:lang w:bidi="th-TH"/>
                        </w:rPr>
                        <w:t>และพิจารณาดูเถิด</w:t>
                      </w:r>
                      <w:r w:rsidRPr="00CE6258">
                        <w:rPr>
                          <w:rFonts w:ascii="Cordia New" w:hAnsi="Cordia New" w:cs="Cordia New"/>
                          <w:b/>
                          <w:bCs/>
                          <w:color w:val="262626"/>
                          <w:sz w:val="32"/>
                          <w:szCs w:val="32"/>
                        </w:rPr>
                        <w:t>!</w:t>
                      </w:r>
                    </w:p>
                    <w:p w:rsidR="00A02706" w:rsidRPr="00CE6258" w:rsidRDefault="00A02706" w:rsidP="00803B75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color w:val="262626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pStyle w:val="Default"/>
        <w:ind w:right="-101"/>
        <w:jc w:val="both"/>
        <w:rPr>
          <w:rFonts w:ascii="Cordia New" w:hAnsi="Cordia New" w:cs="Cordia New"/>
          <w:color w:val="0066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both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ถึงตอนนี้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เรามาร่วมเดินทางค้นหาสัจธรรมเกี่ยวกับพระเจ้าที่แท้จริงเพียงหนึ่งเดียวในคัมภีร์ไบเบิ้ล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และคัมภีร์อัลกุรอานด้วยกันเถิด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ณ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ปลายทางของการเดินทางครั้งนี้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หลังจากที่ท่าน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ได้ใช้สติปัญญา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พินิจพิจารณา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ด้วยความซื่อสัตย์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ความบริสุทธิ์ใจ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และใคร่ครวญในการอ่านหนังสือเล่มนี้แล้ว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โดยเฉพาะอย่างยิ่ง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บรรดาโองการต่างๆ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ที่จะได้อ้างถึงต่อไปนี้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ฉันใคร่อยากจะรู้ว่า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ท่านมี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ความรู้สึก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มุมมอง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เปลี่ยนไปอย่างไร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803B75" w:rsidRPr="00803B75" w:rsidRDefault="001F4994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1130300</wp:posOffset>
                </wp:positionH>
                <wp:positionV relativeFrom="paragraph">
                  <wp:posOffset>144780</wp:posOffset>
                </wp:positionV>
                <wp:extent cx="3764915" cy="1614805"/>
                <wp:effectExtent l="133350" t="95250" r="140335" b="137795"/>
                <wp:wrapNone/>
                <wp:docPr id="62" name="Rounded 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4915" cy="16148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txbx>
                        <w:txbxContent>
                          <w:p w:rsidR="00A02706" w:rsidRPr="00803B75" w:rsidRDefault="00A02706" w:rsidP="00803B75">
                            <w:pPr>
                              <w:bidi w:val="0"/>
                              <w:ind w:firstLine="426"/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เพื่อให้เกิดความถูกต้องที่สุด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ฉันได้อ้างถึงบรรดาโองการต่างๆ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โดยปราศจากการแสดงความคิดเห็นใดๆ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ขอให้ท่าน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โปรดอ่านโองการเหล่านี้อย่างรอบคอบ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และใคร่ควรญ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โดยปราศจากความอคติ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32" style="position:absolute;left:0;text-align:left;margin-left:89pt;margin-top:11.4pt;width:296.45pt;height:12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" fillcolor="window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A02706" w:rsidRPr="00803B75" w:rsidRDefault="00A02706" w:rsidP="00803B75">
                      <w:pPr>
                        <w:bidi w:val="0"/>
                        <w:ind w:firstLine="426"/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  <w:lang w:bidi="th-TH"/>
                        </w:rPr>
                        <w:t>เพื่อให้เกิดความถูกต้องที่สุด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  <w:lang w:bidi="th-TH"/>
                        </w:rPr>
                        <w:t>ฉันได้อ้างถึงบรรดาโองการต่างๆ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  <w:lang w:bidi="th-TH"/>
                        </w:rPr>
                        <w:t>โดยปราศจากการแสดงความคิดเห็นใดๆ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  <w:lang w:bidi="th-TH"/>
                        </w:rPr>
                        <w:t>ขอให้ท่าน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  <w:lang w:bidi="th-TH"/>
                        </w:rPr>
                        <w:t>โปรดอ่านโองการเหล่านี้อย่างรอบคอบ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  <w:lang w:bidi="th-TH"/>
                        </w:rPr>
                        <w:t>และใคร่ควรญ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  <w:lang w:bidi="th-TH"/>
                        </w:rPr>
                        <w:t>โดยปราศจากความอคติ</w:t>
                      </w:r>
                    </w:p>
                  </w:txbxContent>
                </v:textbox>
              </v:roundrect>
            </w:pict>
          </mc:Fallback>
        </mc:AlternateConten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</w:p>
    <w:p w:rsidR="00803B75" w:rsidRPr="00CE6258" w:rsidRDefault="00803B75">
      <w:pPr>
        <w:bidi w:val="0"/>
        <w:rPr>
          <w:rFonts w:ascii="Cordia New" w:hAnsi="Cordia New" w:cs="Cordia New"/>
          <w:b/>
          <w:bCs/>
          <w:color w:val="262626"/>
          <w:sz w:val="32"/>
          <w:szCs w:val="32"/>
          <w:cs/>
          <w:lang w:bidi="th-TH"/>
        </w:rPr>
      </w:pPr>
      <w:r w:rsidRPr="00CE6258">
        <w:rPr>
          <w:rFonts w:ascii="Cordia New" w:hAnsi="Cordia New" w:cs="Cordia New"/>
          <w:b/>
          <w:bCs/>
          <w:color w:val="262626"/>
          <w:sz w:val="32"/>
          <w:szCs w:val="32"/>
          <w:cs/>
          <w:lang w:bidi="th-TH"/>
        </w:rPr>
        <w:br w:type="page"/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</w:rPr>
      </w:pPr>
      <w:r w:rsidRPr="00803B75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lastRenderedPageBreak/>
        <w:t>พระเจ้าที่แท้จริงเพียงหนึ่งเดียวในคัมภีร์ไบเบิ้ล</w:t>
      </w:r>
      <w:r w:rsidRPr="00803B75">
        <w:rPr>
          <w:rFonts w:ascii="Cordia New" w:hAnsi="Cordia New" w:cs="Cordia New"/>
          <w:b/>
          <w:bCs/>
          <w:color w:val="C00000"/>
          <w:sz w:val="36"/>
          <w:szCs w:val="36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>พันธสัญญาเดิม</w:t>
      </w:r>
      <w:r w:rsidRPr="00803B75">
        <w:rPr>
          <w:rFonts w:ascii="Cordia New" w:hAnsi="Cordia New" w:cs="Cordia New"/>
          <w:b/>
          <w:bCs/>
          <w:color w:val="C00000"/>
          <w:sz w:val="36"/>
          <w:szCs w:val="36"/>
          <w:rtl/>
          <w:cs/>
        </w:rPr>
        <w:t>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โอ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คนอิสราเอล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จงฟังเถิด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proofErr w:type="gramStart"/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พระเยโฮวาห์พระเจ้าของเราทั้งหลายเป็นพระเยโฮวาห์องค์เดียว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”   </w:t>
      </w:r>
      <w:proofErr w:type="gramEnd"/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เฉลยธรรมบัญญัติ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6: 4)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เราทุกคนมิได้มีบิดาคนเดียวหรอกหรือ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พระเจ้าองค์เดียวได้ทรงสร้างเรามิใช่หรือ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....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มาลาคี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2:10)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พระเยโฮวาห์ตรัสว่า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เจ้าทั้งหลายเป็นพยานของเรา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และเป็นผู้รับใช้ของเราซึ่งเราได้เลือกไว้แล้ว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เพื่อเจ้าจะรู้จักและเชื่อถือเรา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และเข้าใจว่าเราเป็นผู้นั้นแหละ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ก่อนหน้าเรา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ไม่มีพระเจ้าใดถูกปั้นขึ้น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และภายหลังเราก็จะไม่มี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เราคือพระเยโฮวาห์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และนอกจากเราไม่มีพระผู้ช่วยให้รอด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อิสยาห์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43: 10-11)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"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พระเยโฮวาห์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พระบรมมหากษัตริย์แห่งอิสราเอล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และผู้ไถ่ของเขา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พระเยโฮวาห์จอมโยธา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ตรัสดังนี้ว่า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เราเป็นผู้ต้นและเราเป็นผู้ปลาย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นอกจากเราแล้วไม่มีพระเจ้า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อิสยาห์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44: 6)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จงแจ้งเรื่องและนำเข้ามาใกล้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เออ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ให้เขาทั้งหลายปรึกษาหารือกัน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ใครเล่าสิ่งนี้ให้ฟังนมนานแล้ว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ใครแจ้งให้ทราบมาตั้งแต่เก่าก่อน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ไม่ใช่เราหรือ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คือพระเยโฮวาห์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นอกจากเราไม่มีพระเจ้าอื่นเลย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พระเจ้าผู้ชอบธรรมและพระผู้ช่วยให้รอด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ไม่มีอื่นใดนอกเหนือเรา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มวลมนุษย์ทั่วแผ่นดินโลกเอ๋ย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จงหันมาหาเราและรับการช่วยให้รอด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เพราะเราเป็นพระเจ้า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และไม่มีอื่นใดอีก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เราได้ปฏิญาณโดยตัวเราเอง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ถ้อยคำได้ออกไปจากปากของเราด้วยความชอบธรรมซึ่งจะไม่กลับว่า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‘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หัวเข่าทุกหัวเข่าจะต้องคุกกราบลงต่อเรา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และลิ้นทุกลิ้นจะต้องปฏิญาณต่อเรา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”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อิสยาห์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45: 21-23)</w:t>
      </w:r>
    </w:p>
    <w:p w:rsidR="00803B75" w:rsidRPr="00CE6258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CE6258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  <w:lang w:bidi="th-TH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โอ</w:t>
      </w:r>
      <w:r w:rsidRPr="00803B75">
        <w:rPr>
          <w:rFonts w:ascii="Cordia New" w:hAnsi="Cordia New" w:cs="Cordia New" w:hint="cs"/>
          <w:b/>
          <w:bCs/>
          <w:i/>
          <w:iCs/>
          <w:sz w:val="32"/>
          <w:szCs w:val="32"/>
          <w:cs/>
          <w:lang w:bidi="th-TH"/>
        </w:rPr>
        <w:t>ง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การเหล่านี้เป็นเพียงบางส่วนจากคัมภีร์ไบเบิ้ล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lang w:bidi="th-TH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พันธสัญญาเดิม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)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Default="00803B75">
      <w:pPr>
        <w:bidi w:val="0"/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</w:pPr>
      <w:r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br w:type="page"/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rtl/>
        </w:rPr>
      </w:pPr>
      <w:r w:rsidRPr="00803B75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lastRenderedPageBreak/>
        <w:t>พระเจ้าที่แท้จริงเพียงหนึ่งเดียวในคัมภีร์ไบเบิ้ล</w:t>
      </w:r>
      <w:r w:rsidRPr="00803B75"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  <w:t xml:space="preserve"> (</w:t>
      </w:r>
      <w:r w:rsidRPr="00803B75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t>พันธสัญญาใหม่</w:t>
      </w:r>
      <w:r w:rsidRPr="00803B75">
        <w:rPr>
          <w:rFonts w:ascii="Cordia New" w:hAnsi="Cordia New" w:cs="Cordia New"/>
          <w:b/>
          <w:bCs/>
          <w:color w:val="C00000"/>
          <w:sz w:val="36"/>
          <w:szCs w:val="36"/>
          <w:rtl/>
          <w:cs/>
        </w:rPr>
        <w:t>)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ดูเถิด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มีคนหนึ่งมาทูลพระองค์ว่า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ท่านอาจารย์ผู้ประเสริฐ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ข้าพเจ้าจะต้องทำดีประการใดจึงจะได้ชีวิตนิรันดร์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พระองค์ตรัสตอบเขาว่า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ท่านเรียกเราว่าประเสริฐทำไมเล่า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ไม่มีผู้ใดประเสริฐนอกจากพระองค์เดียวคือพระเจ้า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แต่ถ้าท่านปรารถนาจะเข้าในชีวิต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ก็ให้ถือรักษาพระบัญญัติไว้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มัธทิว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19: 16-17)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และนี่แหละคือชีวิตนิรันดร์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คือที่เขารู้จักพระองค์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ผู้ทรงเป็นพระเจ้าเที่ยงแท้องค์เดียว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และรู้จักพระเยซูคริสต์ที่พระองค์ทรงใช้มา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ยอห์น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17: 3)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พระเยซูจึงตรัสตอบมันว่า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อ้ายซาตาน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จงไปเสียให้พ้น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เพราะมีเขียนไว้แล้วว่า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‘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จงนมัสการองค์พระผู้เป็นเจ้าผู้เป็นพระเจ้าของท่าน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และปรนนิบัติพระองค์แต่ผู้เดียว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มัธทิว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4: 10)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พระเยซูจึงตรัสตอบคนนั้นว่า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พระบัญญัติซึ่งเป็นเอกเป็นใหญ่กว่าบัญญัติทั้งปวงนั้นคือว่า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‘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โอ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คนอิสราเอล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จงฟังเถิด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องค์พระผู้เป็นเจ้าพระเจ้าของเราทั้งหลายเป็นองค์พระผู้เป็นเจ้าองค์เดียว</w:t>
      </w:r>
      <w:r>
        <w:rPr>
          <w:rFonts w:ascii="Cordia New" w:hAnsi="Cordia New" w:cs="Cordia New" w:hint="cs"/>
          <w:b/>
          <w:bCs/>
          <w:i/>
          <w:iCs/>
          <w:sz w:val="32"/>
          <w:szCs w:val="32"/>
          <w:cs/>
          <w:lang w:bidi="th-TH"/>
        </w:rPr>
        <w:t>”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มาระโก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12: 29)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ด้วยเหตุว่า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มีพระเจ้าองค์เดียวและมีคนกลางแต่ผู้เดียวระหว่างพระเจ้ากับมนุษย์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คือพระเยซูคริสต์ผู้ทรงสภาพเป็นมนุษย์</w:t>
      </w:r>
      <w:r>
        <w:rPr>
          <w:rFonts w:ascii="Cordia New" w:hAnsi="Cordia New" w:cs="Cordia New" w:hint="cs"/>
          <w:b/>
          <w:bCs/>
          <w:i/>
          <w:iCs/>
          <w:sz w:val="32"/>
          <w:szCs w:val="32"/>
          <w:cs/>
          <w:lang w:bidi="th-TH"/>
        </w:rPr>
        <w:t>”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1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ทิโมธี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2: 5)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1F4994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1272540</wp:posOffset>
                </wp:positionH>
                <wp:positionV relativeFrom="paragraph">
                  <wp:posOffset>47625</wp:posOffset>
                </wp:positionV>
                <wp:extent cx="3067050" cy="949960"/>
                <wp:effectExtent l="95250" t="95250" r="133350" b="116840"/>
                <wp:wrapNone/>
                <wp:docPr id="61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7050" cy="9499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txbx>
                        <w:txbxContent>
                          <w:p w:rsidR="00A02706" w:rsidRPr="00803B75" w:rsidRDefault="00A02706" w:rsidP="00803B75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24"/>
                                <w:szCs w:val="32"/>
                                <w:cs/>
                                <w:lang w:bidi="th-TH"/>
                              </w:rPr>
                              <w:t>ถึงจุดนี้เป็นการยืนยันว่าพระเจ้านั้นมีเพียงหนึ่งเดียวเท่านั้นไม่ใช่สองหรือสามแต่อย่างใด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33" style="position:absolute;left:0;text-align:left;margin-left:100.2pt;margin-top:3.75pt;width:241.5pt;height:7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" fillcolor="window" stroked="f" strokeweight="1.5pt">
                <v:stroke joinstyle="miter"/>
                <v:shadow on="t" type="perspective" color="black" opacity="26214f" offset="0,0" matrix="66847f,,,66847f"/>
                <v:textbox>
                  <w:txbxContent>
                    <w:p w:rsidR="00A02706" w:rsidRPr="00803B75" w:rsidRDefault="00A02706" w:rsidP="00803B75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sz w:val="24"/>
                          <w:szCs w:val="32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24"/>
                          <w:szCs w:val="32"/>
                          <w:cs/>
                          <w:lang w:bidi="th-TH"/>
                        </w:rPr>
                        <w:t>ถึงจุดนี้เป็นการยืนยันว่าพระเจ้านั้นมีเพียงหนึ่งเดียวเท่านั้นไม่ใช่สองหรือสามแต่อย่างใด</w:t>
                      </w:r>
                    </w:p>
                  </w:txbxContent>
                </v:textbox>
              </v:roundrect>
            </w:pict>
          </mc:Fallback>
        </mc:AlternateConten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CE6258" w:rsidRDefault="00803B75">
      <w:pPr>
        <w:bidi w:val="0"/>
        <w:rPr>
          <w:rFonts w:ascii="TH SarabunPSK" w:hAnsi="TH SarabunPSK" w:cs="TH SarabunPSK"/>
          <w:b/>
          <w:bCs/>
          <w:color w:val="262626"/>
          <w:sz w:val="36"/>
          <w:szCs w:val="36"/>
          <w:cs/>
          <w:lang w:bidi="th-TH"/>
        </w:rPr>
      </w:pPr>
      <w:r w:rsidRPr="00CE6258">
        <w:rPr>
          <w:rFonts w:ascii="TH SarabunPSK" w:hAnsi="TH SarabunPSK" w:cs="TH SarabunPSK"/>
          <w:b/>
          <w:bCs/>
          <w:color w:val="262626"/>
          <w:sz w:val="36"/>
          <w:szCs w:val="36"/>
          <w:cs/>
          <w:lang w:bidi="th-TH"/>
        </w:rPr>
        <w:br w:type="page"/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6"/>
          <w:szCs w:val="36"/>
          <w:lang w:bidi="th-TH"/>
        </w:rPr>
      </w:pPr>
      <w:r w:rsidRPr="00803B75">
        <w:rPr>
          <w:rFonts w:ascii="Cordia New" w:hAnsi="Cordia New" w:cs="Cordia New"/>
          <w:b/>
          <w:bCs/>
          <w:color w:val="C00000"/>
          <w:sz w:val="36"/>
          <w:szCs w:val="36"/>
          <w:cs/>
          <w:lang w:bidi="th-TH"/>
        </w:rPr>
        <w:lastRenderedPageBreak/>
        <w:t>พระเจ้าที่แท้จริงเพียงหนึ่งเดียวในคัมภีร์กุรอาน</w:t>
      </w:r>
    </w:p>
    <w:p w:rsid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  <w:lang w:bidi="th-TH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  <w:lang w:bidi="th-TH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จงกล่าวเถิด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มุฮัมมัด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พระองค์คืออัลลอฮฺผู้ทรงเอกะ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อัลลอฮฺนั้นทรงเป็นที่พึ่ง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พระองค์ไม่ประสูติ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และไม่ทรงถูกประสูติ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และไม่มีผู้ใดเสมอเหมือนพระองค์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”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 (112: 1-4)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แท้จริงไม่มีพระเจ้าอื่นใดนอกจากข้า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ดังนั้นพวกเจ้าจงเคารพภักดีต่อข้า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(21: 25)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แท้จริงบรรดาผู้ที่กล่าวว่าอัลลอฮ์เป็นผู้ที่สามของสามองค์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นั้นได้ตกเป็นผู้ปฏิเสธศรัทธาแล้ว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ไม่มีสิ่งใดที่ควรได้รับการเคารพสักการะนอกจากผู้ที่ควรเคารพสักการะองค์เดียวเท่านั้น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หากพวกเขามิหยุดยั้งจากสิ่งที่พวกเขากล่าวแน่นอนบรรดาผู้ที่ปฏิเสธการศรัทธาในหมู่พวกเขานั้นจะต้องประสบการลงโทษอันเจ็บแสบ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” (5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: 73)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จะมีพระเจ้าอื่นใดคู่เคียงกับอัลลอฮ์อีกหรือ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เปล่าดอก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!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ส่วนมากของพวกเขาไม่รู้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”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(27: 61)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จะมีพระเจ้าอื่นคู่เคียงกับอัลลอฮ์อีกหรือ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?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อัลลอฮ์ทรงสูงส่งเหนือสิ่งที่พวกเขาตั้งภาคี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(27: 63)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จะมีพระเจ้าอื่นคู่เคียงกับอัลลอฮ์อีกหรือ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?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จงกล่าวเถิด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มุฮัมมัด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จงนำหลักฐานของพวกท่านมา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หากพวกท่านเป็นผู้สัตย์จริง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” (27: 64) 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CE6258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CE6258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สามารถสรุปได้ว่า</w:t>
      </w:r>
      <w:r w:rsidRPr="00CE6258">
        <w:rPr>
          <w:rFonts w:ascii="Cordia New" w:hAnsi="Cordia New" w:cs="Cordia New"/>
          <w:b/>
          <w:b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ลักฐานที่ได้แสดงให้ท่านได้เห็นทั้งหมดนี้และยังมีอีกหลายร้อยข้อความจากทั้งในคัมภีร์ไบเบิลและอัลกุรอานนั้นเป็นหลักฐานที่ยืนยันถึงความเป็นหนึ่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และเป็นข้อความที่จะยังคงอยู่นิรันดรเพื่อชี้ชัดว่า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พระเจ้าที่แท้จริงนั้นมีเพียงพระองค์เดียว</w:t>
      </w:r>
      <w:r w:rsidRPr="00803B75">
        <w:rPr>
          <w:rFonts w:ascii="Cordia New" w:hAnsi="Cordia New" w:cs="Cordia New"/>
          <w:b/>
          <w:b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มวลมนุษย์ทั่วแผ่นดินโลกเอ๋ย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จงหันมาหาเราและรับการช่วยให้รอด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เพราะเราเป็นพระเจ้าและไม่มีอื่นใดอีก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อิสยาห์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45: 22)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ในคัมภีร์ไบเบิลไม่ได้ยืนยันไว้พียงพระเจ้าผู้เป็นหนึ่งเดียวเท่านั้น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แต่พระเจ้าที่</w:t>
      </w:r>
      <w:r>
        <w:rPr>
          <w:rFonts w:ascii="Cordia New" w:hAnsi="Cordia New" w:cs="Cordia New" w:hint="cs"/>
          <w:sz w:val="32"/>
          <w:szCs w:val="32"/>
          <w:cs/>
          <w:lang w:bidi="th-TH"/>
        </w:rPr>
        <w:t>แ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ท้จริงนั้น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คือผู้ทรงสร้าง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และผู้ที่จะช่วยเหลือคุ้มครองให้รอดพ้น</w:t>
      </w:r>
      <w:r w:rsidRPr="00803B75">
        <w:rPr>
          <w:rFonts w:ascii="Cordia New" w:hAnsi="Cordia New" w:cs="Cordia New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พระเยโฮวาห์ตรัสว่า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เจ้าทั้งหลายเป็นพยานของเรา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และเป็นผู้รับใช้ของเราซึ่งเราได้เลือกไว้แล้ว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เพื่อเจ้าจะรู้จักและเชื่อถือเรา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และเข้าใจว่าเราเป็นผู้นั้นแหละ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ก่อนหน้าเรา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ไม่มีพระเจ้าใดถูกปั้นขึ้น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และภายหลังเราก็จะไม่มี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เราคือพระเยโฮวาห์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และนอกจากเราไม่มีพระผู้ช่วยให้รอด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อิสยาห์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43: 10-11)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lastRenderedPageBreak/>
        <w:t>ตามที่ได้ยืนยันไปแล้วข้างต้น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บรรดาพระเจ้าหรือเทพเจ้าอื่นๆ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ที่ถูกสมมุติขึ้นมา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เช่น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พระเยซู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พระวิญญาณบริสุทธิ์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พระจิต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พระพรหม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พระวิษณุ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พระศิวะ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พระกฤษณะ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หรือกระทั่งพระพุทธเจ้านั้น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ไม่ได้เป็นพระผู้เป็นเจ้าและไม่มีสัญญาณที่ประจักษ์ถึงการเป็นพระผู้เป็นเจ้าเพียงองค์เดียวที่แท้จริ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อาจเป็นเพราะความเชื่อผิดๆ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หลังจากชาวยิวได้หันไปเคารพภักดีต่อพระเจ้าอื่นๆ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จากพระองค์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เหตุฉะนั้นพระพิโรธของพระองค์จึงพลุ่งขึ้นต่อชนชาติของ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พระองค์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....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”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อิสยาห์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5:25)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ในทำนองนั้นมูซา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โมเสส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จึงได้ทำลายเทพเจว็ดเหล่านั้นทิ้ง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ขณะเดียวกัน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ชนชาวคริสต์ที่ยึดพระเจ้าองค์เดียวในช่วงแรกๆ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ยอมทนต่อการถูกทรมานและถูกประหาร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นื่องจากพวกเขาปฏิเสธไม่ยอมเปลี่ยนคำสอนของพระเยซูที่เชื่อในพระเจ้าองค์เดียวจากการบิดเบือนของนักบุญเปาโลถึงหลักตรีเอก</w:t>
      </w:r>
      <w:r w:rsidR="00365EAF">
        <w:rPr>
          <w:rFonts w:ascii="Cordia New" w:hAnsi="Cordia New" w:cs="Cordia New" w:hint="cs"/>
          <w:sz w:val="32"/>
          <w:szCs w:val="32"/>
          <w:cs/>
          <w:lang w:bidi="th-TH"/>
        </w:rPr>
        <w:t>า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นุภาพ</w:t>
      </w:r>
    </w:p>
    <w:p w:rsidR="00365EAF" w:rsidRDefault="00803B75" w:rsidP="00365EA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cs/>
          <w:lang w:bidi="th-TH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กล่าวโดยสรุป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บรรดาศาสนทูตทั้งหมดของพระเจ้า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เช่น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นบีอ</w:t>
      </w:r>
      <w:r w:rsidR="00365EAF">
        <w:rPr>
          <w:rFonts w:ascii="Cordia New" w:hAnsi="Cordia New" w:cs="Cordia New" w:hint="cs"/>
          <w:sz w:val="32"/>
          <w:szCs w:val="32"/>
          <w:cs/>
          <w:lang w:bidi="th-TH"/>
        </w:rPr>
        <w:t>า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ดัม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="00365EAF">
        <w:rPr>
          <w:rFonts w:ascii="Cordia New" w:hAnsi="Cordia New" w:cs="Cordia New"/>
          <w:sz w:val="32"/>
          <w:szCs w:val="32"/>
          <w:cs/>
          <w:lang w:bidi="th-TH"/>
        </w:rPr>
        <w:t>นบีน</w:t>
      </w:r>
      <w:r w:rsidR="00365EAF">
        <w:rPr>
          <w:rFonts w:ascii="Cordia New" w:hAnsi="Cordia New" w:cs="Cordia New" w:hint="cs"/>
          <w:sz w:val="32"/>
          <w:szCs w:val="32"/>
          <w:cs/>
          <w:lang w:bidi="th-TH"/>
        </w:rPr>
        <w:t>ูหฺ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โนอาห์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นบีอิบรอ</w:t>
      </w:r>
      <w:r w:rsidR="00365EAF">
        <w:rPr>
          <w:rFonts w:ascii="Cordia New" w:hAnsi="Cordia New" w:cs="Cordia New" w:hint="cs"/>
          <w:sz w:val="32"/>
          <w:szCs w:val="32"/>
          <w:cs/>
          <w:lang w:bidi="th-TH"/>
        </w:rPr>
        <w:t>ฮี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อับราฮัม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นบีมูซา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โมเสส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นบีอีซา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เยซู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และนบีมุฮัมมัด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ล้วนถูกส่งลงมาจากพระเจ้าองค์เดียวกัน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พระผู้เป็นเจ้าผู้ทรงประทานสาส์นเดียวกันลงมา</w:t>
      </w:r>
      <w:r w:rsidR="00365EAF">
        <w:rPr>
          <w:rFonts w:ascii="Cordia New" w:hAnsi="Cordia New" w:cs="Cordia New" w:hint="cs"/>
          <w:sz w:val="32"/>
          <w:szCs w:val="32"/>
          <w:cs/>
          <w:lang w:bidi="th-TH"/>
        </w:rPr>
        <w:t xml:space="preserve"> ซึ่งมีใจความเหมือนกันหมด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ว่า</w:t>
      </w:r>
      <w:r w:rsidR="00365EAF">
        <w:rPr>
          <w:rFonts w:ascii="Cordia New" w:hAnsi="Cordia New" w:cs="Cordia New" w:hint="cs"/>
          <w:sz w:val="32"/>
          <w:szCs w:val="32"/>
          <w:cs/>
          <w:lang w:bidi="th-TH"/>
        </w:rPr>
        <w:t xml:space="preserve"> </w:t>
      </w:r>
      <w:r w:rsidR="00365EAF">
        <w:rPr>
          <w:rFonts w:ascii="Cordia New" w:hAnsi="Cordia New" w:cs="Cordia New"/>
          <w:sz w:val="32"/>
          <w:szCs w:val="32"/>
          <w:lang w:bidi="th-TH"/>
        </w:rPr>
        <w:t>:</w:t>
      </w:r>
    </w:p>
    <w:p w:rsidR="00365EAF" w:rsidRDefault="001F4994" w:rsidP="00365EA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92075</wp:posOffset>
                </wp:positionV>
                <wp:extent cx="3658235" cy="1009015"/>
                <wp:effectExtent l="57150" t="19050" r="75565" b="114935"/>
                <wp:wrapNone/>
                <wp:docPr id="60" name="Round Diagonal Corner 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8235" cy="1009015"/>
                        </a:xfrm>
                        <a:prstGeom prst="round2DiagRect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365EAF" w:rsidRPr="00CE6258" w:rsidRDefault="00365EAF" w:rsidP="00365EAF">
                            <w:pPr>
                              <w:bidi w:val="0"/>
                              <w:jc w:val="center"/>
                              <w:rPr>
                                <w:rFonts w:ascii="Cordia New" w:hAnsi="Cordia New" w:cs="Cordia New"/>
                                <w:bCs/>
                                <w:i/>
                                <w:iCs/>
                                <w:sz w:val="36"/>
                                <w:szCs w:val="36"/>
                                <w:rtl/>
                              </w:rPr>
                            </w:pPr>
                            <w:r w:rsidRPr="00CE6258">
                              <w:rPr>
                                <w:rFonts w:ascii="Cordia New" w:hAnsi="Cordia New" w:cs="Cordia New"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  <w:t>“</w:t>
                            </w:r>
                            <w:r w:rsidRPr="00CE6258">
                              <w:rPr>
                                <w:rFonts w:ascii="Cordia New" w:hAnsi="Cordia New" w:cs="Cordia New" w:hint="cs"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พระเจ้าที่แท้จริง มีเพียงองค์เดียวเท่านั้น</w:t>
                            </w:r>
                          </w:p>
                          <w:p w:rsidR="00365EAF" w:rsidRPr="00CE6258" w:rsidRDefault="00365EAF" w:rsidP="00365EAF">
                            <w:pPr>
                              <w:bidi w:val="0"/>
                              <w:jc w:val="center"/>
                              <w:rPr>
                                <w:rFonts w:ascii="Cordia New" w:hAnsi="Cordia New" w:cs="Cordia New"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CE6258">
                              <w:rPr>
                                <w:rFonts w:ascii="Cordia New" w:hAnsi="Cordia New" w:cs="Cordia New" w:hint="cs"/>
                                <w:bCs/>
                                <w:i/>
                                <w:iCs/>
                                <w:sz w:val="36"/>
                                <w:szCs w:val="36"/>
                                <w:cs/>
                                <w:lang w:bidi="th-TH"/>
                              </w:rPr>
                              <w:t>ท่านทั้งหลายจงเคารพภักดีพระองค์ผู้เดียวเถิด</w:t>
                            </w:r>
                            <w:r w:rsidRPr="00CE6258">
                              <w:rPr>
                                <w:rFonts w:ascii="Cordia New" w:hAnsi="Cordia New" w:cs="Cordia New"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  <w:p w:rsidR="00365EAF" w:rsidRPr="00CE6258" w:rsidRDefault="00365EAF" w:rsidP="00365EAF">
                            <w:pPr>
                              <w:bidi w:val="0"/>
                              <w:jc w:val="thaiDistribute"/>
                              <w:rPr>
                                <w:rFonts w:ascii="Cordia New" w:hAnsi="Cordia New" w:cs="Cordia New"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ound Diagonal Corner Rectangle 23" o:spid="_x0000_s1034" style="position:absolute;left:0;text-align:left;margin-left:97.55pt;margin-top:7.25pt;width:288.05pt;height:79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58235,10090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" adj="-11796480,,5400" path="m168173,l3658235,r,l3658235,840842v,92879,-75294,168173,-168173,168173l,1009015r,l,168173c,75294,75294,,168173,xe" fillcolor="#70ad47" strokecolor="windowText" strokeweight="1pt">
                <v:stroke joinstyle="miter"/>
                <v:shadow on="t" color="black" opacity="26214f" origin=",-.5" offset="0,3pt"/>
                <v:formulas/>
                <v:path arrowok="t" o:connecttype="custom" o:connectlocs="168173,0;3658235,0;3658235,0;3658235,840842;3490062,1009015;0,1009015;0,1009015;0,168173;168173,0" o:connectangles="0,0,0,0,0,0,0,0,0" textboxrect="0,0,3658235,1009015"/>
                <v:textbox>
                  <w:txbxContent>
                    <w:p w:rsidR="00365EAF" w:rsidRPr="00CE6258" w:rsidRDefault="00365EAF" w:rsidP="00365EAF">
                      <w:pPr>
                        <w:bidi w:val="0"/>
                        <w:jc w:val="center"/>
                        <w:rPr>
                          <w:rFonts w:ascii="Cordia New" w:hAnsi="Cordia New" w:cs="Cordia New"/>
                          <w:bCs/>
                          <w:i/>
                          <w:iCs/>
                          <w:sz w:val="36"/>
                          <w:szCs w:val="36"/>
                          <w:rtl/>
                        </w:rPr>
                      </w:pPr>
                      <w:r w:rsidRPr="00CE6258">
                        <w:rPr>
                          <w:rFonts w:ascii="Cordia New" w:hAnsi="Cordia New" w:cs="Cordia New"/>
                          <w:bCs/>
                          <w:i/>
                          <w:iCs/>
                          <w:sz w:val="36"/>
                          <w:szCs w:val="36"/>
                        </w:rPr>
                        <w:t>“</w:t>
                      </w:r>
                      <w:r w:rsidRPr="00CE6258">
                        <w:rPr>
                          <w:rFonts w:ascii="Cordia New" w:hAnsi="Cordia New" w:cs="Cordia New" w:hint="cs"/>
                          <w:bCs/>
                          <w:i/>
                          <w:iCs/>
                          <w:sz w:val="36"/>
                          <w:szCs w:val="36"/>
                          <w:cs/>
                          <w:lang w:bidi="th-TH"/>
                        </w:rPr>
                        <w:t>พระเจ้าที่แท้จริง มีเพียงองค์เดียวเท่านั้น</w:t>
                      </w:r>
                    </w:p>
                    <w:p w:rsidR="00365EAF" w:rsidRPr="00CE6258" w:rsidRDefault="00365EAF" w:rsidP="00365EAF">
                      <w:pPr>
                        <w:bidi w:val="0"/>
                        <w:jc w:val="center"/>
                        <w:rPr>
                          <w:rFonts w:ascii="Cordia New" w:hAnsi="Cordia New" w:cs="Cordia New"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CE6258">
                        <w:rPr>
                          <w:rFonts w:ascii="Cordia New" w:hAnsi="Cordia New" w:cs="Cordia New" w:hint="cs"/>
                          <w:bCs/>
                          <w:i/>
                          <w:iCs/>
                          <w:sz w:val="36"/>
                          <w:szCs w:val="36"/>
                          <w:cs/>
                          <w:lang w:bidi="th-TH"/>
                        </w:rPr>
                        <w:t>ท่านทั้งหลายจงเคารพภักดีพระองค์ผู้เดียวเถิด</w:t>
                      </w:r>
                      <w:r w:rsidRPr="00CE6258">
                        <w:rPr>
                          <w:rFonts w:ascii="Cordia New" w:hAnsi="Cordia New" w:cs="Cordia New"/>
                          <w:bCs/>
                          <w:i/>
                          <w:iCs/>
                          <w:sz w:val="36"/>
                          <w:szCs w:val="36"/>
                        </w:rPr>
                        <w:t>”</w:t>
                      </w:r>
                    </w:p>
                    <w:p w:rsidR="00365EAF" w:rsidRPr="00CE6258" w:rsidRDefault="00365EAF" w:rsidP="00365EAF">
                      <w:pPr>
                        <w:bidi w:val="0"/>
                        <w:jc w:val="thaiDistribute"/>
                        <w:rPr>
                          <w:rFonts w:ascii="Cordia New" w:hAnsi="Cordia New" w:cs="Cordia New"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5EAF" w:rsidRDefault="00365EAF" w:rsidP="00365EA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365EAF" w:rsidRDefault="00365EAF" w:rsidP="00365EA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803B75" w:rsidRPr="00803B75" w:rsidRDefault="00803B75" w:rsidP="00365EA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ในเมื่อบรรดาศาสนทูตเหล่านั้นได้เผยแผ่สาส์นเดียวกัน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ศาสนาของพวกเขาก็ย่อมเป็นศาสนาเดียวกัน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แล้วศาสนาของเหล่าศาสนทูตทั้งหมดนั้นคือศาสนาอะไร</w:t>
      </w:r>
      <w:r w:rsidRPr="00803B75">
        <w:rPr>
          <w:rFonts w:ascii="Cordia New" w:hAnsi="Cordia New" w:cs="Cordia New"/>
          <w:sz w:val="32"/>
          <w:szCs w:val="32"/>
        </w:rPr>
        <w:t>?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การเชื่อฟัง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ต่อเจตจำนงของพระผู้เป็นเจ้าคือแกนหลักของสาส์นที่ประทานลงมาผ่านศาสทูตเหล่านั้น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คำว่า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ยอมจำนน</w:t>
      </w:r>
      <w:r w:rsidRPr="00803B75">
        <w:rPr>
          <w:rFonts w:ascii="Cordia New" w:hAnsi="Cordia New" w:cs="Cordia New"/>
          <w:b/>
          <w:bCs/>
          <w:sz w:val="32"/>
          <w:szCs w:val="32"/>
        </w:rPr>
        <w:t>”</w:t>
      </w:r>
      <w:r w:rsidRPr="00803B75">
        <w:rPr>
          <w:rFonts w:ascii="Cordia New" w:hAnsi="Cordia New" w:cs="Cordia New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แปลว่า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อิสลาม</w:t>
      </w:r>
      <w:r w:rsidRPr="00803B75">
        <w:rPr>
          <w:rFonts w:ascii="Cordia New" w:hAnsi="Cordia New" w:cs="Cordia New"/>
          <w:b/>
          <w:bCs/>
          <w:sz w:val="32"/>
          <w:szCs w:val="32"/>
        </w:rPr>
        <w:t>”</w:t>
      </w:r>
      <w:r w:rsidRPr="00803B75">
        <w:rPr>
          <w:rFonts w:ascii="Cordia New" w:hAnsi="Cordia New" w:cs="Cordia New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ในภาษาอาหรับ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คัมภีร์อัลกุรอานได้ยืนยันว่า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sz w:val="32"/>
          <w:szCs w:val="32"/>
        </w:rPr>
        <w:t>“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อิสลาม</w:t>
      </w:r>
      <w:r w:rsidRPr="00803B75">
        <w:rPr>
          <w:rFonts w:ascii="Cordia New" w:hAnsi="Cordia New" w:cs="Cordia New"/>
          <w:b/>
          <w:bCs/>
          <w:sz w:val="32"/>
          <w:szCs w:val="32"/>
        </w:rPr>
        <w:t xml:space="preserve">” 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คือศาสนาของเหล่าศาสนทูตทั้งหมด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ข้อเท็จจริงจากคัมภีร์อัลกุรอานนี้สามารถกลับไปพิสูจน์ได้ในคัมภีร์ไบเบิลเช่นเดียวกัน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ซึ่งจะเป็นหัวข้อที่เราจะมาอภิปรายกันในหนังสือเล่มถัดไป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ด้วยความประสงค์ของอัลลอฮฺ</w:t>
      </w:r>
      <w:r w:rsidRPr="00803B75">
        <w:rPr>
          <w:rFonts w:ascii="Cordia New" w:hAnsi="Cordia New" w:cs="Cordia New"/>
          <w:sz w:val="32"/>
          <w:szCs w:val="32"/>
          <w:rtl/>
          <w:cs/>
        </w:rPr>
        <w:t>)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ท้ายที่สุด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การที่เราจะบรรลุการไถ่บาปจากพระองค์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เราต้องน้อมรับและศรัทธาต่อสาส์นนั้นด้วยความบริสุทธิ์ใจ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อย่างไรก็ตามสิ่งเหลานี้อาจไม่เพียงพอ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เรายังต้องศรัทธาต่อเหล่าศาสนทูตทั้งหมดของพระองค์อีกด้วยเช่นกัน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รวมทั้งท่านศาสนทูตมูฮัมมัด</w:t>
      </w:r>
      <w:r>
        <w:rPr>
          <w:rFonts w:ascii="Cordia New" w:hAnsi="Cordia New" w:cs="Cordia New" w:hint="cs"/>
          <w:b/>
          <w:bCs/>
          <w:sz w:val="32"/>
          <w:szCs w:val="32"/>
          <w:cs/>
          <w:lang w:bidi="th-TH"/>
        </w:rPr>
        <w:t xml:space="preserve"> ศ็อลลัลลอฮุอะลัยฮิวะสัลลัม</w:t>
      </w:r>
      <w:r w:rsidRPr="00803B75">
        <w:rPr>
          <w:rFonts w:ascii="Cordia New" w:hAnsi="Cordia New" w:cs="Cordia New"/>
          <w:b/>
          <w:b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และเจริญรอยตามทางนำและคำสอนที่ถูกต้องของท่านอีกด้วย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และนี่</w:t>
      </w: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คือประตูชัยสู่ความสุขและชีวิตอันนิรันดรทีแท้จริง</w: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เพราะฉะนั้น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หากคุณคือผู้แสวงหาสัจธรรมด้วยความ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บริสุทธ์ใจและผู้รักการไถ่บาปจากพระเจ้าที่แท้จริง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คุณอาจจะต้องพิจารณาและตัดสินใจได้แล้ว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“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ตอนนี้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”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ก่อนที่มันจะสายเกินไป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ก่อนที่ความตายได้มาเยือนคุณ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ซึ่งอาจจะเกิดขึ้นในไม่ช้านี้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โดยไม่มีใครสามารถรู้ล่วงหน้าได้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CE6258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color w:val="C00000"/>
          <w:sz w:val="32"/>
          <w:szCs w:val="32"/>
          <w:rtl/>
          <w:cs/>
        </w:rPr>
      </w:pPr>
      <w:r w:rsidRPr="00CE6258">
        <w:rPr>
          <w:rFonts w:ascii="Cordia New" w:hAnsi="Cordia New" w:cs="Cordia New"/>
          <w:b/>
          <w:bCs/>
          <w:color w:val="C00000"/>
          <w:sz w:val="32"/>
          <w:szCs w:val="32"/>
          <w:cs/>
          <w:lang w:bidi="th-TH"/>
        </w:rPr>
        <w:lastRenderedPageBreak/>
        <w:t>สิ่งที่ต้องมาใตร่ตรองท้ายนี้</w:t>
      </w:r>
    </w:p>
    <w:p w:rsidR="00803B75" w:rsidRPr="00803B75" w:rsidRDefault="001F4994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1213485</wp:posOffset>
                </wp:positionH>
                <wp:positionV relativeFrom="paragraph">
                  <wp:posOffset>118745</wp:posOffset>
                </wp:positionV>
                <wp:extent cx="3918585" cy="1235075"/>
                <wp:effectExtent l="114300" t="95250" r="139065" b="117475"/>
                <wp:wrapNone/>
                <wp:docPr id="59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18585" cy="1235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txbx>
                        <w:txbxContent>
                          <w:p w:rsidR="00A02706" w:rsidRPr="00803B75" w:rsidRDefault="00A02706" w:rsidP="00365EAF">
                            <w:pPr>
                              <w:bidi w:val="0"/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สำหรับคนที่มีความจริงใจ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บริสุทธ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ิ์ใจ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จริงจัง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ย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ึ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ดความถูกต้อง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และใจ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ที่เปิด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กว้างในการแสวงหาสัจธรรม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และหลังจากที่ได้ไตร่ตรองอย่างลึกซึ้งเกี่ยวกับสาส์นหนึ่งเดียวสาส์นนี้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คุณ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อาจตั้งคำถามว่า</w:t>
                            </w:r>
                          </w:p>
                          <w:p w:rsidR="00A02706" w:rsidRPr="00803B75" w:rsidRDefault="00A02706" w:rsidP="00803B75">
                            <w:pPr>
                              <w:jc w:val="thaiDistribute"/>
                              <w:rPr>
                                <w:rFonts w:ascii="Cordia New" w:hAnsi="Cordia New" w:cs="Cordia New"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35" style="position:absolute;left:0;text-align:left;margin-left:95.55pt;margin-top:9.35pt;width:308.55pt;height:9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" fillcolor="window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A02706" w:rsidRPr="00803B75" w:rsidRDefault="00A02706" w:rsidP="00365EAF">
                      <w:pPr>
                        <w:bidi w:val="0"/>
                        <w:spacing w:after="0" w:line="240" w:lineRule="auto"/>
                        <w:ind w:firstLine="720"/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สำหรับคนที่มีความจริงใจ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บริสุทธ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ิ์ใจ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จริงจัง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ย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ึ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ดความถูกต้อง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และใจ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ที่เปิด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กว้างในการแสวงหาสัจธรรม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และหลังจากที่ได้ไตร่ตรองอย่างลึกซึ้งเกี่ยวกับสาส์นหนึ่งเดียวสาส์นนี้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คุณ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sz w:val="32"/>
                          <w:szCs w:val="32"/>
                          <w:cs/>
                          <w:lang w:bidi="th-TH"/>
                        </w:rPr>
                        <w:t>อาจตั้งคำถามว่า</w:t>
                      </w:r>
                    </w:p>
                    <w:p w:rsidR="00A02706" w:rsidRPr="00803B75" w:rsidRDefault="00A02706" w:rsidP="00803B75">
                      <w:pPr>
                        <w:jc w:val="thaiDistribute"/>
                        <w:rPr>
                          <w:rFonts w:ascii="Cordia New" w:hAnsi="Cordia New" w:cs="Cordia New"/>
                          <w:sz w:val="16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color w:val="C00000"/>
          <w:sz w:val="32"/>
          <w:szCs w:val="32"/>
        </w:rPr>
      </w:pPr>
    </w:p>
    <w:p w:rsid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แล้วอะไรคือสัจธรรมที่แท้จริง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?</w:t>
      </w:r>
      <w:r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</w:t>
      </w:r>
      <w:r>
        <w:rPr>
          <w:rFonts w:ascii="Cordia New" w:hAnsi="Cordia New" w:cs="Cordia New"/>
          <w:b/>
          <w:bCs/>
          <w:i/>
          <w:iCs/>
          <w:sz w:val="32"/>
          <w:szCs w:val="32"/>
          <w:lang w:bidi="th-TH"/>
        </w:rPr>
        <w:t xml:space="preserve"> 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ฉันควรทำอย่างไร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?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803B75">
        <w:rPr>
          <w:rFonts w:ascii="Cordia New" w:hAnsi="Cordia New" w:cs="Cordia New"/>
          <w:b/>
          <w:bCs/>
          <w:sz w:val="32"/>
          <w:szCs w:val="32"/>
          <w:cs/>
          <w:lang w:bidi="th-TH"/>
        </w:rPr>
        <w:t>คุณสามารถ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ศรัทธาอย่างบริสุทธิ์ใจในพระเจ้าที่แท้จริง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พระองค์อัลลอฮฺ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ศรัทธาในศาสนทูตคนสุดท้ายที่พระองค์ส่งลงมา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แล้วกล่าวดังประโยคต่อไปนี้</w:t>
      </w:r>
    </w:p>
    <w:p w:rsidR="00803B75" w:rsidRPr="00803B75" w:rsidRDefault="001F4994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1296670</wp:posOffset>
                </wp:positionH>
                <wp:positionV relativeFrom="paragraph">
                  <wp:posOffset>226695</wp:posOffset>
                </wp:positionV>
                <wp:extent cx="3835400" cy="1306195"/>
                <wp:effectExtent l="133350" t="95250" r="127000" b="141605"/>
                <wp:wrapNone/>
                <wp:docPr id="58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35400" cy="13061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rightRoom" dir="t">
                            <a:rot lat="0" lon="0" rev="600000"/>
                          </a:lightRig>
                        </a:scene3d>
                        <a:sp3d prstMaterial="metal">
                          <a:bevelT w="38100" h="57150" prst="angle"/>
                        </a:sp3d>
                      </wps:spPr>
                      <wps:txbx>
                        <w:txbxContent>
                          <w:p w:rsidR="00A02706" w:rsidRDefault="00A02706" w:rsidP="00803B75">
                            <w:pPr>
                              <w:bidi w:val="0"/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ฉันขอปฏิญาณตนว่า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ไม่มีพระเจ้าอื่นใดที่ควรค่าแก่การเคารพภักดีอย่างแท้จริงเว้นแต่อัลลอฮฺ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</w:p>
                          <w:p w:rsidR="00A02706" w:rsidRPr="00803B75" w:rsidRDefault="00A02706" w:rsidP="00803B75">
                            <w:pPr>
                              <w:bidi w:val="0"/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และฉันขอปฏิญาณว่ามุฮัมมัดนั้นเป็นศาสนทูตของอัลลอฮฺ</w:t>
                            </w:r>
                          </w:p>
                          <w:p w:rsidR="00A02706" w:rsidRPr="00803B75" w:rsidRDefault="00A02706" w:rsidP="00803B75">
                            <w:pPr>
                              <w:jc w:val="center"/>
                              <w:rPr>
                                <w:rFonts w:ascii="Cordia New" w:hAnsi="Cordia New" w:cs="Cordia New"/>
                                <w:b/>
                                <w:bCs/>
                                <w:color w:val="C00000"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36" style="position:absolute;left:0;text-align:left;margin-left:102.1pt;margin-top:17.85pt;width:302pt;height:102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" fillcolor="window" stroked="f" strokeweight="1pt">
                <v:stroke joinstyle="miter"/>
                <v:shadow on="t" type="perspective" color="black" opacity="26214f" offset="0,0" matrix="66847f,,,66847f"/>
                <v:textbox>
                  <w:txbxContent>
                    <w:p w:rsidR="00A02706" w:rsidRDefault="00A02706" w:rsidP="00803B75">
                      <w:pPr>
                        <w:bidi w:val="0"/>
                        <w:spacing w:after="0" w:line="240" w:lineRule="auto"/>
                        <w:ind w:firstLine="720"/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32"/>
                          <w:szCs w:val="32"/>
                          <w:lang w:bidi="th-TH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32"/>
                          <w:szCs w:val="32"/>
                          <w:cs/>
                          <w:lang w:bidi="th-TH"/>
                        </w:rPr>
                        <w:t>ฉันขอปฏิญาณตนว่า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32"/>
                          <w:szCs w:val="32"/>
                          <w:cs/>
                          <w:lang w:bidi="th-TH"/>
                        </w:rPr>
                        <w:t>ไม่มีพระเจ้าอื่นใดที่ควรค่าแก่การเคารพภักดีอย่างแท้จริงเว้นแต่อัลลอฮฺ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</w:p>
                    <w:p w:rsidR="00A02706" w:rsidRPr="00803B75" w:rsidRDefault="00A02706" w:rsidP="00803B75">
                      <w:pPr>
                        <w:bidi w:val="0"/>
                        <w:spacing w:after="0" w:line="240" w:lineRule="auto"/>
                        <w:ind w:firstLine="720"/>
                        <w:jc w:val="thaiDistribute"/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32"/>
                          <w:szCs w:val="32"/>
                          <w:cs/>
                          <w:lang w:bidi="th-TH"/>
                        </w:rPr>
                        <w:t>และฉันขอปฏิญาณว่ามุฮัมมัดนั้นเป็นศาสนทูตของอัลลอฮฺ</w:t>
                      </w:r>
                    </w:p>
                    <w:p w:rsidR="00A02706" w:rsidRPr="00803B75" w:rsidRDefault="00A02706" w:rsidP="00803B75">
                      <w:pPr>
                        <w:jc w:val="center"/>
                        <w:rPr>
                          <w:rFonts w:ascii="Cordia New" w:hAnsi="Cordia New" w:cs="Cordia New"/>
                          <w:b/>
                          <w:bCs/>
                          <w:color w:val="C00000"/>
                          <w:sz w:val="16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คำกล่าวปฏิญาณนี้เป็นก้าวแรกสำหรับเส้นทางสู่ชีวิตอันนิรันดรและกุญแจสู่ประตูสวรรค์ของพระองค์</w:t>
      </w:r>
    </w:p>
    <w:p w:rsidR="00803B75" w:rsidRDefault="00803B75" w:rsidP="00803B75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หากคุณเลือกเส้นทางนี้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คุณสามารถติดต่อกับเพื่อนที่เป็นมุสลิมของคุณ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ศูนย์กลางอิสลามที่ใกล้ตัวที่สุด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หรือแม้กระทั่งตัวผู้เขียนเอง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เรายินดีเป็นอย่างยิ่งในการช่วยเหลือ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>)</w:t>
      </w:r>
      <w:r w:rsidRPr="00803B75"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  <w:tab/>
        <w:t xml:space="preserve">              </w:t>
      </w:r>
    </w:p>
    <w:p w:rsid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6"/>
          <w:szCs w:val="36"/>
        </w:rPr>
      </w:pPr>
      <w:r w:rsidRPr="00803B75">
        <w:rPr>
          <w:rFonts w:ascii="Cordia New" w:hAnsi="Cordia New" w:cs="Cordia New"/>
          <w:b/>
          <w:bCs/>
          <w:i/>
          <w:iCs/>
          <w:sz w:val="36"/>
          <w:szCs w:val="36"/>
          <w:rtl/>
          <w:cs/>
        </w:rPr>
        <w:t>“</w:t>
      </w:r>
      <w:r w:rsidRPr="00803B75">
        <w:rPr>
          <w:rFonts w:ascii="Cordia New" w:hAnsi="Cordia New" w:cs="Cordia New"/>
          <w:b/>
          <w:bCs/>
          <w:i/>
          <w:iCs/>
          <w:sz w:val="36"/>
          <w:szCs w:val="36"/>
          <w:cs/>
          <w:lang w:bidi="th-TH"/>
        </w:rPr>
        <w:t>เราเชื่อว่าคุณทำได้</w:t>
      </w:r>
      <w:r w:rsidRPr="00803B75">
        <w:rPr>
          <w:rFonts w:ascii="Cordia New" w:hAnsi="Cordia New" w:cs="Cordia New"/>
          <w:b/>
          <w:bCs/>
          <w:i/>
          <w:iCs/>
          <w:sz w:val="36"/>
          <w:szCs w:val="36"/>
          <w:rtl/>
          <w:cs/>
        </w:rPr>
        <w:t>”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rtl/>
          <w:cs/>
        </w:rPr>
      </w:pPr>
    </w:p>
    <w:p w:rsidR="00803B75" w:rsidRPr="00CE6258" w:rsidRDefault="00803B75">
      <w:pPr>
        <w:bidi w:val="0"/>
        <w:rPr>
          <w:rFonts w:ascii="Cordia New" w:hAnsi="Cordia New" w:cs="Cordia New"/>
          <w:b/>
          <w:bCs/>
          <w:sz w:val="32"/>
          <w:szCs w:val="32"/>
          <w:cs/>
          <w:lang w:bidi="th-TH"/>
        </w:rPr>
      </w:pPr>
      <w:r w:rsidRPr="00CE6258">
        <w:rPr>
          <w:rFonts w:ascii="Cordia New" w:hAnsi="Cordia New" w:cs="Cordia New"/>
          <w:b/>
          <w:bCs/>
          <w:sz w:val="32"/>
          <w:szCs w:val="32"/>
          <w:cs/>
          <w:lang w:bidi="th-TH"/>
        </w:rPr>
        <w:br w:type="page"/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color w:val="C00000"/>
          <w:sz w:val="32"/>
          <w:szCs w:val="32"/>
        </w:rPr>
      </w:pPr>
      <w:r w:rsidRPr="00CE6258">
        <w:rPr>
          <w:rFonts w:ascii="Cordia New" w:hAnsi="Cordia New" w:cs="Cordia New"/>
          <w:b/>
          <w:bCs/>
          <w:color w:val="C00000"/>
          <w:sz w:val="32"/>
          <w:szCs w:val="32"/>
          <w:cs/>
          <w:lang w:bidi="th-TH"/>
        </w:rPr>
        <w:lastRenderedPageBreak/>
        <w:t>คำนิยามคำสำคัญในศาสนาอิสลาม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pStyle w:val="ListParagraph"/>
        <w:numPr>
          <w:ilvl w:val="0"/>
          <w:numId w:val="18"/>
        </w:numPr>
        <w:bidi w:val="0"/>
        <w:spacing w:after="0" w:line="240" w:lineRule="auto"/>
        <w:ind w:left="284" w:firstLine="76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อัลลอฮฺ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Allah)</w:t>
      </w:r>
      <w:r w:rsidRPr="00803B75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คือ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พระนามของพระเจ้าที่แท้จริง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พระผู้ทรงสร้าง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พระเจ้าที่แท้จริงของมวลมนุษยชาติ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ยิว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คริสเตียน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มุสลิม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ฮินดู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และอื่นๆ</w:t>
      </w:r>
      <w:r w:rsidRPr="00803B75">
        <w:rPr>
          <w:rFonts w:ascii="Cordia New" w:hAnsi="Cordia New" w:cs="Cordia New"/>
          <w:sz w:val="32"/>
          <w:szCs w:val="32"/>
          <w:rtl/>
          <w:cs/>
        </w:rPr>
        <w:t>)</w:t>
      </w:r>
    </w:p>
    <w:p w:rsidR="00803B75" w:rsidRPr="00803B75" w:rsidRDefault="00803B75" w:rsidP="00803B75">
      <w:pPr>
        <w:pStyle w:val="ListParagraph"/>
        <w:numPr>
          <w:ilvl w:val="0"/>
          <w:numId w:val="18"/>
        </w:numPr>
        <w:bidi w:val="0"/>
        <w:spacing w:after="0" w:line="240" w:lineRule="auto"/>
        <w:ind w:left="284" w:firstLine="76"/>
        <w:jc w:val="thaiDistribute"/>
        <w:rPr>
          <w:rFonts w:ascii="Cordia New" w:hAnsi="Cordia New" w:cs="Cordia New"/>
          <w:sz w:val="32"/>
          <w:szCs w:val="32"/>
          <w:rtl/>
          <w:cs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มุฮัมมัด</w:t>
      </w: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Muhammad)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ศาสนทูตท่านสุดท้ายของพระเจ้าที่แท้จริง</w:t>
      </w:r>
    </w:p>
    <w:p w:rsidR="00803B75" w:rsidRPr="00803B75" w:rsidRDefault="00803B75" w:rsidP="00803B75">
      <w:pPr>
        <w:pStyle w:val="ListParagraph"/>
        <w:numPr>
          <w:ilvl w:val="0"/>
          <w:numId w:val="18"/>
        </w:numPr>
        <w:bidi w:val="0"/>
        <w:spacing w:after="0" w:line="240" w:lineRule="auto"/>
        <w:ind w:left="284" w:firstLine="76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อิสลาม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(Islam)</w:t>
      </w:r>
      <w:r w:rsidRPr="00803B75">
        <w:rPr>
          <w:rFonts w:ascii="Cordia New" w:hAnsi="Cordia New" w:cs="Cordia New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การยอมจำนวนต่อผู้ทรงสร้าง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พระเจ้าที่แท้จริง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อัลลอฮฺ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)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บุคคลจะบรรลุถึงความสุขและสันติสุขภายในจิตใจด้วยการยอมจำนนและเชื่อฟังพระเจ้าที่แท้จริงเท่านั้น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</w:p>
    <w:p w:rsidR="00803B75" w:rsidRPr="00803B75" w:rsidRDefault="00803B75" w:rsidP="00803B75">
      <w:pPr>
        <w:pStyle w:val="ListParagraph"/>
        <w:numPr>
          <w:ilvl w:val="0"/>
          <w:numId w:val="18"/>
        </w:numPr>
        <w:bidi w:val="0"/>
        <w:spacing w:after="0" w:line="240" w:lineRule="auto"/>
        <w:ind w:left="284" w:firstLine="76"/>
        <w:jc w:val="thaiDistribute"/>
        <w:rPr>
          <w:rFonts w:ascii="Cordia New" w:hAnsi="Cordia New" w:cs="Cordia New"/>
          <w:sz w:val="32"/>
          <w:szCs w:val="32"/>
          <w:rtl/>
          <w:cs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มุสลิม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(Muslim)</w:t>
      </w:r>
      <w:r w:rsidRPr="00803B75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บุคคลที่ยอมจำนนต่อพระเจ้าที่แท้จริง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“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อัลลอฮฺ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ผู้ทรงสร้าง</w:t>
      </w:r>
      <w:r w:rsidRPr="00803B75">
        <w:rPr>
          <w:rFonts w:ascii="Cordia New" w:hAnsi="Cordia New" w:cs="Cordia New"/>
          <w:sz w:val="32"/>
          <w:szCs w:val="32"/>
          <w:rtl/>
          <w:cs/>
        </w:rPr>
        <w:t>)”</w:t>
      </w:r>
    </w:p>
    <w:p w:rsidR="00803B75" w:rsidRPr="00803B75" w:rsidRDefault="00803B75" w:rsidP="00803B75">
      <w:pPr>
        <w:pStyle w:val="ListParagraph"/>
        <w:numPr>
          <w:ilvl w:val="0"/>
          <w:numId w:val="18"/>
        </w:numPr>
        <w:bidi w:val="0"/>
        <w:spacing w:after="0" w:line="240" w:lineRule="auto"/>
        <w:ind w:left="284" w:firstLine="76"/>
        <w:jc w:val="thaiDistribute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อัลกุรอาน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Qur’an)</w:t>
      </w:r>
      <w:r w:rsidRPr="00803B75">
        <w:rPr>
          <w:rFonts w:ascii="Cordia New" w:hAnsi="Cordia New" w:cs="Cordia New"/>
          <w:b/>
          <w:bCs/>
          <w:sz w:val="32"/>
          <w:szCs w:val="32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คำดำรัสของอัลลอฮฺที่ทรงประทานผ่านท่านศาสนทูตมุฮัมมัด</w:t>
      </w:r>
    </w:p>
    <w:p w:rsidR="00803B75" w:rsidRPr="00CE6258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CE6258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cs/>
          <w:lang w:bidi="th-TH"/>
        </w:rPr>
        <w:t>ผลงานและงานเขียนของผู้เขียน</w:t>
      </w:r>
    </w:p>
    <w:p w:rsidR="00803B75" w:rsidRPr="00CE6258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1.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การค้นหาความจริงอย่างเป็นขั้นเป็นตอน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(Step by Step)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ab/>
      </w:r>
      <w:r w:rsidRPr="00803B75">
        <w:rPr>
          <w:rFonts w:ascii="Cordia New" w:hAnsi="Cordia New" w:cs="Cordia New"/>
          <w:i/>
          <w:iCs/>
          <w:sz w:val="32"/>
          <w:szCs w:val="32"/>
        </w:rPr>
        <w:t xml:space="preserve">1.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เขาคือใคร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2.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ธรรมชาติคืออะไร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3.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เพียงข้อความเดียว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4.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อะไรคือความจริง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5.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สิ่งใดคือข้อผิดพลาด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6.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ความสวยงามของอิสลาม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7. </w:t>
      </w:r>
      <w:r w:rsidRPr="00803B75">
        <w:rPr>
          <w:rFonts w:ascii="Cordia New" w:hAnsi="Cordia New" w:cs="Cordia New"/>
          <w:i/>
          <w:iCs/>
          <w:sz w:val="32"/>
          <w:szCs w:val="32"/>
        </w:rPr>
        <w:t xml:space="preserve">ABC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ของอิสลาม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8.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สิ่งต่อไปคืออะไร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2.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งานเขียนที่กำลังดำเนินการ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sz w:val="32"/>
          <w:szCs w:val="32"/>
          <w:rtl/>
          <w:cs/>
        </w:rPr>
        <w:tab/>
      </w:r>
      <w:r w:rsidRPr="00803B75">
        <w:rPr>
          <w:rFonts w:ascii="Cordia New" w:hAnsi="Cordia New" w:cs="Cordia New"/>
          <w:i/>
          <w:iCs/>
          <w:sz w:val="32"/>
          <w:szCs w:val="32"/>
        </w:rPr>
        <w:t xml:space="preserve">1.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กุญแจสู่ที่สุดของความสำเร็จและความสุข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2.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จดหมายถึง</w:t>
      </w: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 xml:space="preserve"> “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เจเน็ต</w:t>
      </w: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>”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3.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ทำไมถึงต้องเป็น</w:t>
      </w: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 xml:space="preserve"> “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เรา</w:t>
      </w: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>”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i/>
          <w:iCs/>
          <w:sz w:val="32"/>
          <w:szCs w:val="32"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 xml:space="preserve">3. 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ผลงานอื่นๆ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sz w:val="32"/>
          <w:szCs w:val="32"/>
        </w:rPr>
        <w:tab/>
      </w:r>
      <w:r w:rsidRPr="00803B75">
        <w:rPr>
          <w:rFonts w:ascii="Cordia New" w:hAnsi="Cordia New" w:cs="Cordia New"/>
          <w:i/>
          <w:iCs/>
          <w:sz w:val="32"/>
          <w:szCs w:val="32"/>
        </w:rPr>
        <w:t xml:space="preserve">1.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รายการทีวีประจำสัปดาห์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2.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รายการทีวีแบบเป็นตอนแบบวีดีโอและไฟล์เสียง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i/>
          <w:iCs/>
          <w:sz w:val="32"/>
          <w:szCs w:val="32"/>
          <w:rtl/>
          <w:cs/>
        </w:rPr>
      </w:pPr>
      <w:r w:rsidRPr="00803B75">
        <w:rPr>
          <w:rFonts w:ascii="Cordia New" w:hAnsi="Cordia New" w:cs="Cordia New"/>
          <w:i/>
          <w:iCs/>
          <w:sz w:val="32"/>
          <w:szCs w:val="32"/>
          <w:rtl/>
          <w:cs/>
        </w:rPr>
        <w:tab/>
        <w:t xml:space="preserve">3. </w:t>
      </w: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บรรยายอิสลามสาธารณะ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CE6258" w:rsidRDefault="00803B75">
      <w:pPr>
        <w:bidi w:val="0"/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</w:pPr>
      <w:r w:rsidRPr="00CE6258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br w:type="page"/>
      </w:r>
    </w:p>
    <w:p w:rsidR="00803B75" w:rsidRPr="00CE6258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  <w:lang w:bidi="th-TH"/>
        </w:rPr>
      </w:pPr>
    </w:p>
    <w:p w:rsidR="00803B75" w:rsidRPr="00CE6258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lang w:bidi="th-TH"/>
        </w:rPr>
      </w:pP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cs/>
          <w:lang w:bidi="th-TH"/>
        </w:rPr>
        <w:t>สำหรับท่านที่สนใจข้อมูลเพิ่มเติม</w:t>
      </w: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rtl/>
          <w:cs/>
        </w:rPr>
        <w:t xml:space="preserve"> </w:t>
      </w: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cs/>
          <w:lang w:bidi="th-TH"/>
        </w:rPr>
        <w:t>คำถาม</w:t>
      </w: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rtl/>
          <w:cs/>
        </w:rPr>
        <w:t xml:space="preserve"> </w:t>
      </w: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cs/>
          <w:lang w:bidi="th-TH"/>
        </w:rPr>
        <w:t>และคำแนะนำต่างๆ</w:t>
      </w: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rtl/>
          <w:cs/>
        </w:rPr>
        <w:t xml:space="preserve"> </w:t>
      </w:r>
    </w:p>
    <w:p w:rsidR="00803B75" w:rsidRPr="00CE6258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color w:val="C00000"/>
          <w:sz w:val="32"/>
          <w:szCs w:val="32"/>
        </w:rPr>
      </w:pPr>
      <w:r w:rsidRPr="00CE6258">
        <w:rPr>
          <w:rFonts w:ascii="Cordia New" w:hAnsi="Cordia New" w:cs="Cordia New"/>
          <w:b/>
          <w:bCs/>
          <w:i/>
          <w:iCs/>
          <w:color w:val="C00000"/>
          <w:sz w:val="32"/>
          <w:szCs w:val="32"/>
          <w:cs/>
          <w:lang w:bidi="th-TH"/>
        </w:rPr>
        <w:t>ท่านสามารถติดต่อผู้เขียนได้โดยตรง</w:t>
      </w: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color w:val="C00000"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Dr. Naji Arfaj </w:t>
      </w:r>
    </w:p>
    <w:p w:rsid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  <w:bookmarkStart w:id="0" w:name="_GoBack"/>
      <w:bookmarkEnd w:id="0"/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เว็บไซต์แนะนำสำหรับผู้สนใจอิสลาม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 xml:space="preserve"> 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ภาษาต่างประเทศ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)</w:t>
      </w:r>
    </w:p>
    <w:p w:rsid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</w:rPr>
      </w:pPr>
      <w:proofErr w:type="gramStart"/>
      <w:r w:rsidRPr="00803B75">
        <w:rPr>
          <w:rFonts w:ascii="Cordia New" w:hAnsi="Cordia New" w:cs="Cordia New"/>
          <w:sz w:val="32"/>
          <w:szCs w:val="32"/>
        </w:rPr>
        <w:t xml:space="preserve">www.sultan.org 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</w:rPr>
        <w:t>www.al-sunnah.com</w:t>
      </w:r>
      <w:proofErr w:type="gramEnd"/>
      <w:r w:rsidRPr="00803B75">
        <w:rPr>
          <w:rFonts w:ascii="Cordia New" w:hAnsi="Cordia New" w:cs="Cordia New"/>
          <w:sz w:val="32"/>
          <w:szCs w:val="32"/>
        </w:rPr>
        <w:t xml:space="preserve"> 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</w:rPr>
        <w:t>www.islamway.com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</w:rPr>
      </w:pPr>
    </w:p>
    <w:p w:rsid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  <w:rtl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</w:rPr>
        <w:t>(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ภาษาไทย</w:t>
      </w:r>
      <w:r w:rsidRPr="00803B75"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  <w:t>)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sz w:val="32"/>
          <w:szCs w:val="32"/>
          <w:rtl/>
          <w:cs/>
        </w:rPr>
      </w:pPr>
      <w:r w:rsidRPr="00803B75">
        <w:rPr>
          <w:rFonts w:ascii="Cordia New" w:hAnsi="Cordia New" w:cs="Cordia New"/>
          <w:b/>
          <w:bCs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</w:rPr>
        <w:t>www.islamhouse.com www.islammore.com www.islaminthailand.org www.knowislamthailand.org</w:t>
      </w:r>
    </w:p>
    <w:p w:rsid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rPr>
          <w:rFonts w:ascii="Cordia New" w:hAnsi="Cordia New" w:cs="Cordia New"/>
          <w:b/>
          <w:bCs/>
          <w:sz w:val="32"/>
          <w:szCs w:val="32"/>
        </w:rPr>
      </w:pP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b/>
          <w:bCs/>
          <w:i/>
          <w:iCs/>
          <w:sz w:val="32"/>
          <w:szCs w:val="32"/>
          <w:rtl/>
          <w:cs/>
        </w:rPr>
      </w:pPr>
      <w:r w:rsidRPr="00803B75">
        <w:rPr>
          <w:rFonts w:ascii="Cordia New" w:hAnsi="Cordia New" w:cs="Cordia New"/>
          <w:b/>
          <w:bCs/>
          <w:i/>
          <w:iCs/>
          <w:sz w:val="32"/>
          <w:szCs w:val="32"/>
          <w:cs/>
          <w:lang w:bidi="th-TH"/>
        </w:rPr>
        <w:t>ต้องการหาเพื่อนเพื่อเรียนรู้และศึกษาอิสลามในประเทศไทย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>ติดต่อ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แผนงานเผยแพร่อิสลาม</w:t>
      </w:r>
      <w:r w:rsidRPr="00803B75">
        <w:rPr>
          <w:rFonts w:ascii="Cordia New" w:hAnsi="Cordia New" w:cs="Cordia New"/>
          <w:sz w:val="32"/>
          <w:szCs w:val="32"/>
          <w:rtl/>
          <w:cs/>
        </w:rPr>
        <w:t xml:space="preserve"> </w:t>
      </w:r>
      <w:r w:rsidRPr="00803B75">
        <w:rPr>
          <w:rFonts w:ascii="Cordia New" w:hAnsi="Cordia New" w:cs="Cordia New"/>
          <w:sz w:val="32"/>
          <w:szCs w:val="32"/>
          <w:cs/>
          <w:lang w:bidi="th-TH"/>
        </w:rPr>
        <w:t>เครือข่ายนักศึกษาอัสลามกรุงเทพฯ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  <w:cs/>
          <w:lang w:bidi="th-TH"/>
        </w:rPr>
        <w:t xml:space="preserve">โทร </w:t>
      </w:r>
      <w:r w:rsidRPr="00803B75">
        <w:rPr>
          <w:rFonts w:ascii="Cordia New" w:hAnsi="Cordia New" w:cs="Cordia New"/>
          <w:sz w:val="32"/>
          <w:szCs w:val="32"/>
          <w:rtl/>
          <w:cs/>
        </w:rPr>
        <w:t>086-6557790, 089-2989834, 088-8303752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</w:rPr>
        <w:t>Email:</w:t>
      </w:r>
      <w:r w:rsidRPr="00803B75">
        <w:rPr>
          <w:rFonts w:ascii="Cordia New" w:hAnsi="Cordia New" w:cs="Cordia New"/>
          <w:sz w:val="32"/>
          <w:szCs w:val="32"/>
        </w:rPr>
        <w:t xml:space="preserve"> arawna@hotmail.com, assalihee@gmail.com, arif.ibnu.abdullah@gmail.com</w:t>
      </w:r>
    </w:p>
    <w:p w:rsidR="00803B75" w:rsidRPr="00803B75" w:rsidRDefault="00803B75" w:rsidP="00803B75">
      <w:pPr>
        <w:bidi w:val="0"/>
        <w:spacing w:after="0" w:line="240" w:lineRule="auto"/>
        <w:jc w:val="center"/>
        <w:rPr>
          <w:rFonts w:ascii="Cordia New" w:hAnsi="Cordia New" w:cs="Cordia New"/>
          <w:sz w:val="32"/>
          <w:szCs w:val="32"/>
        </w:rPr>
      </w:pPr>
      <w:r w:rsidRPr="00803B75">
        <w:rPr>
          <w:rFonts w:ascii="Cordia New" w:hAnsi="Cordia New" w:cs="Cordia New"/>
          <w:i/>
          <w:iCs/>
          <w:sz w:val="32"/>
          <w:szCs w:val="32"/>
        </w:rPr>
        <w:t>Facebook:</w:t>
      </w:r>
      <w:r w:rsidRPr="00803B75">
        <w:rPr>
          <w:rFonts w:ascii="Cordia New" w:hAnsi="Cordia New" w:cs="Cordia New"/>
          <w:sz w:val="32"/>
          <w:szCs w:val="32"/>
        </w:rPr>
        <w:t xml:space="preserve"> BangkokAssalamStudent</w:t>
      </w:r>
    </w:p>
    <w:p w:rsidR="00DF137F" w:rsidRPr="00DD18CB" w:rsidRDefault="00DF137F" w:rsidP="00803B75">
      <w:pPr>
        <w:bidi w:val="0"/>
        <w:spacing w:after="0" w:line="240" w:lineRule="auto"/>
        <w:rPr>
          <w:rFonts w:ascii="Cordia New" w:hAnsi="Cordia New" w:cs="Cordia New"/>
          <w:sz w:val="32"/>
          <w:szCs w:val="32"/>
          <w:lang w:bidi="th-TH"/>
        </w:rPr>
      </w:pPr>
      <w:r w:rsidRPr="00803B75">
        <w:rPr>
          <w:rFonts w:ascii="Cordia New" w:hAnsi="Cordia New" w:cs="Cordia New"/>
          <w:sz w:val="32"/>
          <w:szCs w:val="32"/>
          <w:lang w:bidi="th-TH"/>
        </w:rPr>
        <w:br w:type="page"/>
      </w:r>
    </w:p>
    <w:p w:rsidR="00DF137F" w:rsidRDefault="00DF137F" w:rsidP="00DF137F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2"/>
          <w:szCs w:val="32"/>
          <w:lang w:bidi="th-TH"/>
        </w:rPr>
      </w:pPr>
    </w:p>
    <w:p w:rsidR="00DF137F" w:rsidRDefault="00DF137F">
      <w:pPr>
        <w:bidi w:val="0"/>
        <w:rPr>
          <w:rFonts w:ascii="Cordia New" w:hAnsi="Cordia New" w:cs="Cordia New"/>
          <w:color w:val="1F3864"/>
          <w:sz w:val="32"/>
          <w:szCs w:val="32"/>
          <w:lang w:bidi="th-TH"/>
        </w:rPr>
      </w:pPr>
    </w:p>
    <w:p w:rsidR="00E254FF" w:rsidRPr="00E254FF" w:rsidRDefault="00E254FF" w:rsidP="00E254FF">
      <w:pPr>
        <w:bidi w:val="0"/>
        <w:spacing w:after="0" w:line="240" w:lineRule="auto"/>
        <w:jc w:val="thaiDistribute"/>
        <w:rPr>
          <w:rFonts w:ascii="Cordia New" w:hAnsi="Cordia New" w:cs="Cordia New"/>
          <w:color w:val="1F3864"/>
          <w:sz w:val="32"/>
          <w:szCs w:val="32"/>
          <w:lang w:bidi="th-TH"/>
        </w:rPr>
      </w:pPr>
    </w:p>
    <w:p w:rsidR="00E254FF" w:rsidRPr="00E254FF" w:rsidRDefault="00E254FF" w:rsidP="00E254FF">
      <w:pPr>
        <w:bidi w:val="0"/>
        <w:spacing w:after="0" w:line="240" w:lineRule="auto"/>
        <w:jc w:val="thaiDistribute"/>
        <w:rPr>
          <w:rFonts w:ascii="Cordia New" w:hAnsi="Cordia New" w:cs="Cordia New"/>
          <w:color w:val="1F3864"/>
          <w:sz w:val="30"/>
          <w:szCs w:val="30"/>
          <w:lang w:bidi="th-TH"/>
        </w:rPr>
      </w:pPr>
    </w:p>
    <w:p w:rsidR="00E254FF" w:rsidRDefault="00E254FF" w:rsidP="00E254FF">
      <w:pPr>
        <w:bidi w:val="0"/>
        <w:spacing w:after="0" w:line="240" w:lineRule="auto"/>
        <w:jc w:val="thaiDistribute"/>
        <w:rPr>
          <w:rFonts w:ascii="Cordia New" w:hAnsi="Cordia New" w:cs="Cordia New"/>
          <w:sz w:val="32"/>
          <w:szCs w:val="32"/>
          <w:lang w:bidi="th-TH"/>
        </w:rPr>
      </w:pPr>
      <w:r w:rsidRPr="00E254FF">
        <w:rPr>
          <w:rFonts w:ascii="Cordia New" w:hAnsi="Cordia New" w:cs="Cordia New" w:hint="cs"/>
          <w:color w:val="1F3864"/>
          <w:sz w:val="32"/>
          <w:szCs w:val="32"/>
          <w:cs/>
          <w:lang w:bidi="th-TH"/>
        </w:rPr>
        <w:tab/>
      </w:r>
    </w:p>
    <w:p w:rsidR="006D128C" w:rsidRPr="00CE6258" w:rsidRDefault="006D128C" w:rsidP="00CB0681">
      <w:pPr>
        <w:spacing w:after="0" w:line="240" w:lineRule="auto"/>
        <w:ind w:firstLine="720"/>
        <w:jc w:val="thaiDistribute"/>
        <w:rPr>
          <w:rFonts w:ascii="Cordia New" w:hAnsi="Cordia New" w:cs="Cordia New"/>
          <w:color w:val="1F3864"/>
          <w:sz w:val="30"/>
          <w:szCs w:val="30"/>
          <w:lang w:bidi="th-TH"/>
        </w:rPr>
      </w:pPr>
    </w:p>
    <w:p w:rsidR="00942455" w:rsidRDefault="00942455" w:rsidP="006D128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hAnsi="Cordia New" w:cs="Cordia New"/>
          <w:sz w:val="30"/>
          <w:szCs w:val="30"/>
          <w:lang w:bidi="th-TH"/>
        </w:rPr>
      </w:pPr>
    </w:p>
    <w:p w:rsidR="00CD09D4" w:rsidRDefault="00CD09D4">
      <w:pPr>
        <w:bidi w:val="0"/>
        <w:rPr>
          <w:rFonts w:ascii="Cordia New" w:hAnsi="Cordia New" w:cs="Cordia New"/>
          <w:color w:val="0070C0"/>
          <w:sz w:val="30"/>
          <w:szCs w:val="30"/>
        </w:rPr>
      </w:pPr>
    </w:p>
    <w:p w:rsidR="00CD09D4" w:rsidRDefault="001F4994" w:rsidP="00CD09D4">
      <w:pPr>
        <w:bidi w:val="0"/>
        <w:spacing w:after="120" w:line="240" w:lineRule="auto"/>
        <w:jc w:val="thaiDistribute"/>
        <w:rPr>
          <w:rFonts w:ascii="Cordia New" w:hAnsi="Cordia New" w:cs="Cordia New"/>
          <w:color w:val="0070C0"/>
          <w:sz w:val="30"/>
          <w:szCs w:val="30"/>
        </w:rPr>
      </w:pPr>
      <w:r>
        <w:rPr>
          <w:noProof/>
        </w:rPr>
        <w:drawing>
          <wp:anchor distT="0" distB="2286" distL="114300" distR="114300" simplePos="0" relativeHeight="251663360" behindDoc="1" locked="0" layoutInCell="1" allowOverlap="1">
            <wp:simplePos x="0" y="0"/>
            <wp:positionH relativeFrom="page">
              <wp:posOffset>-17145</wp:posOffset>
            </wp:positionH>
            <wp:positionV relativeFrom="page">
              <wp:align>top</wp:align>
            </wp:positionV>
            <wp:extent cx="7572375" cy="11373104"/>
            <wp:effectExtent l="0" t="0" r="9525" b="0"/>
            <wp:wrapNone/>
            <wp:docPr id="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hAnsi="Cordia New" w:cs="Cordia New"/>
          <w:color w:val="0070C0"/>
          <w:sz w:val="30"/>
          <w:szCs w:val="30"/>
        </w:rPr>
      </w:pPr>
    </w:p>
    <w:p w:rsidR="00DD77C1" w:rsidRPr="00CD09D4" w:rsidRDefault="00DD77C1" w:rsidP="00DD77C1">
      <w:pPr>
        <w:bidi w:val="0"/>
        <w:spacing w:after="120" w:line="240" w:lineRule="auto"/>
        <w:jc w:val="thaiDistribute"/>
        <w:rPr>
          <w:rFonts w:ascii="Cordia New" w:hAnsi="Cordia New" w:cs="Cordia New"/>
          <w:sz w:val="32"/>
          <w:szCs w:val="30"/>
          <w:cs/>
          <w:lang w:bidi="th-TH"/>
        </w:rPr>
      </w:pPr>
    </w:p>
    <w:p w:rsidR="00F2420A" w:rsidRPr="00CE6258" w:rsidRDefault="0000503E" w:rsidP="0000503E">
      <w:pPr>
        <w:tabs>
          <w:tab w:val="center" w:pos="4535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  <w:r w:rsidRPr="00CE6258">
        <w:rPr>
          <w:rFonts w:ascii="Times New Roman" w:hAnsi="Times New Roman" w:cs="Times New Roman"/>
          <w:color w:val="006666"/>
          <w:sz w:val="36"/>
          <w:szCs w:val="36"/>
          <w:lang w:bidi="ar-EG"/>
        </w:rPr>
        <w:tab/>
      </w:r>
    </w:p>
    <w:p w:rsidR="00F2420A" w:rsidRPr="00CE6258" w:rsidRDefault="00F2420A" w:rsidP="00FD706F">
      <w:pPr>
        <w:bidi w:val="0"/>
        <w:ind w:firstLine="720"/>
        <w:jc w:val="both"/>
        <w:rPr>
          <w:rFonts w:ascii="Times New Roman" w:hAnsi="Times New Roman" w:cs="Times New Roman"/>
          <w:color w:val="006666"/>
          <w:sz w:val="36"/>
          <w:szCs w:val="36"/>
          <w:lang w:bidi="ar-EG"/>
        </w:rPr>
      </w:pPr>
    </w:p>
    <w:p w:rsidR="005666DC" w:rsidRPr="00CE6258" w:rsidRDefault="005666DC" w:rsidP="00BF04A9">
      <w:pPr>
        <w:bidi w:val="0"/>
        <w:jc w:val="both"/>
        <w:rPr>
          <w:rFonts w:ascii="Times New Roman" w:hAnsi="Times New Roman" w:cs="Times New Roman"/>
          <w:color w:val="006666"/>
          <w:sz w:val="32"/>
          <w:szCs w:val="32"/>
          <w:lang w:bidi="ar-EG"/>
        </w:rPr>
      </w:pPr>
    </w:p>
    <w:sectPr w:rsidR="005666DC" w:rsidRPr="00CE6258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460" w:rsidRDefault="00D53460" w:rsidP="00E32771">
      <w:pPr>
        <w:spacing w:after="0" w:line="240" w:lineRule="auto"/>
      </w:pPr>
      <w:r>
        <w:separator/>
      </w:r>
    </w:p>
  </w:endnote>
  <w:endnote w:type="continuationSeparator" w:id="0">
    <w:p w:rsidR="00D53460" w:rsidRDefault="00D5346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5DBFDB91-06D6-48E7-961B-48ADC20B863E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D8544030-0F87-4FBF-A364-11D710680370}"/>
    <w:embedBold r:id="rId3" w:fontKey="{28598C09-89F3-455A-AC6C-F7FDB6581ED9}"/>
    <w:embedItalic r:id="rId4" w:fontKey="{40FAEBF4-B691-462D-9B4F-34798365EE7D}"/>
    <w:embedBoldItalic r:id="rId5" w:fontKey="{6940584B-C8C9-4CBF-9147-F9E60F51A0E8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98FFCE94-8720-4A8E-AB01-4A18A7BA5440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7" w:fontKey="{4F1636F9-4FA4-4B87-B5ED-D0AF5011475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6ADA1319-CD9A-46D7-B01C-70FE1A8B2F65}"/>
    <w:embedBold r:id="rId9" w:fontKey="{B15EDCB5-002B-4C1A-B85A-F6F4DA513593}"/>
  </w:font>
  <w:font w:name="TH SarabunPSK">
    <w:charset w:val="00"/>
    <w:family w:val="swiss"/>
    <w:pitch w:val="variable"/>
    <w:sig w:usb0="A100006F" w:usb1="5000205A" w:usb2="00000000" w:usb3="00000000" w:csb0="00010183" w:csb1="00000000"/>
    <w:embedRegular r:id="rId10" w:fontKey="{48869F83-3AA5-48B7-8D12-A487666E8837}"/>
    <w:embedBold r:id="rId11" w:fontKey="{FC73D338-706B-4C4B-891F-381EF37D3D5F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2" w:fontKey="{3F273178-C698-4A29-80CD-031838FBBEEC}"/>
    <w:embedBold r:id="rId13" w:fontKey="{DE871313-7B96-4305-840B-75CF717EBB07}"/>
    <w:embedItalic r:id="rId14" w:fontKey="{3688C1D2-D48E-4A19-A8BE-FB428467E7EF}"/>
    <w:embedBoldItalic r:id="rId15" w:fontKey="{FAF66FF8-76CF-4E23-B41A-25A94E795D7E}"/>
  </w:font>
  <w:font w:name="Tahoma">
    <w:charset w:val="00"/>
    <w:family w:val="swiss"/>
    <w:pitch w:val="variable"/>
    <w:sig w:usb0="E1002EFF" w:usb1="C000605B" w:usb2="00000029" w:usb3="00000000" w:csb0="000101FF" w:csb1="00000000"/>
    <w:embedRegular r:id="rId16" w:fontKey="{346F8A29-46B8-4CCE-AC5D-03BFE775507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7" w:fontKey="{9C913330-4B1B-4BCD-AF5A-B6DE35D558B2}"/>
    <w:embedBold r:id="rId18" w:fontKey="{0469874B-B9F3-47DE-8434-DB909833B6DF}"/>
    <w:embedItalic r:id="rId19" w:fontKey="{E5216D6B-C0CA-4E36-BDDF-049974BC7972}"/>
    <w:embedBoldItalic r:id="rId20" w:fontKey="{8E3ACCC8-CA05-4250-BD8C-7D82CFCFAAD1}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Regular r:id="rId21" w:fontKey="{8771BAFB-757F-42C3-89E4-3BEB7E1A4701}"/>
    <w:embedBold r:id="rId22" w:fontKey="{A81DEA02-B8B3-419A-844F-D820B88F3EF2}"/>
  </w:font>
  <w:font w:name="Wingdings 2">
    <w:charset w:val="02"/>
    <w:family w:val="roman"/>
    <w:pitch w:val="variable"/>
    <w:sig w:usb0="00000000" w:usb1="10000000" w:usb2="00000000" w:usb3="00000000" w:csb0="80000000" w:csb1="00000000"/>
    <w:embedRegular r:id="rId23" w:fontKey="{3E0E4977-DD58-4B2E-ABDF-5FB0AD94694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4" w:fontKey="{DE554B17-0A7A-42B0-948B-D1F9DBE22B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2706" w:rsidRDefault="001F4994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-204470</wp:posOffset>
              </wp:positionV>
              <wp:extent cx="7280275" cy="320675"/>
              <wp:effectExtent l="0" t="0" r="0" b="0"/>
              <wp:wrapNone/>
              <wp:docPr id="44" name="Group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80275" cy="32067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45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F2FDCB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">
                <v:imagedata r:id="rId2" o:title="" croptop="-1f" cropbottom="-11268f" cropleft="1f" cropright="9351f"/>
              </v:shape>
              <v:shape id="Picture 28" o:spid="_x0000_s1028" type="#_x0000_t75" style="position:absolute;width:25971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">
                <v:imagedata r:id="rId2" o:title="" cropbottom="-482f" cropleft="22890f" cropright="8767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460" w:rsidRDefault="00D53460" w:rsidP="00CB0681">
      <w:pPr>
        <w:bidi w:val="0"/>
        <w:spacing w:after="0" w:line="240" w:lineRule="auto"/>
      </w:pPr>
      <w:r>
        <w:separator/>
      </w:r>
    </w:p>
  </w:footnote>
  <w:footnote w:type="continuationSeparator" w:id="0">
    <w:p w:rsidR="00D53460" w:rsidRDefault="00D5346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2706" w:rsidRDefault="001F499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-591820</wp:posOffset>
              </wp:positionH>
              <wp:positionV relativeFrom="paragraph">
                <wp:posOffset>-133985</wp:posOffset>
              </wp:positionV>
              <wp:extent cx="6912610" cy="400050"/>
              <wp:effectExtent l="0" t="133350" r="21590" b="152400"/>
              <wp:wrapNone/>
              <wp:docPr id="5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12610" cy="400050"/>
                        <a:chOff x="0" y="97168"/>
                        <a:chExt cx="4462145" cy="258573"/>
                      </a:xfrm>
                    </wpg:grpSpPr>
                    <wps:wsp>
                      <wps:cNvPr id="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2706" w:rsidRPr="00E254FF" w:rsidRDefault="00A02706" w:rsidP="00E254FF">
                            <w:pPr>
                              <w:bidi w:val="0"/>
                              <w:spacing w:after="0" w:line="240" w:lineRule="auto"/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th-TH"/>
                              </w:rPr>
                            </w:pPr>
                            <w:r w:rsidRPr="00803B75"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เพียงถ้อยคำหนึ่งเดียว</w:t>
                            </w:r>
                            <w:r w:rsidRPr="00803B75">
                              <w:rPr>
                                <w:rFonts w:ascii="Cordia New" w:hAnsi="Cordia New" w:cs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!</w:t>
                            </w:r>
                          </w:p>
                          <w:p w:rsidR="00A02706" w:rsidRPr="00CE6258" w:rsidRDefault="00A02706" w:rsidP="002659A0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="Times New Roman" w:hAnsi="Times New Roman" w:cs="Times New Roman"/>
                                <w:color w:val="205B83"/>
                                <w:sz w:val="16"/>
                                <w:szCs w:val="16"/>
                                <w:rtl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54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C818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30707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ysClr val="window" lastClr="FFFFFF"/>
                          </a:glow>
                        </a:effectLst>
                      </wps:spPr>
                      <wps:txbx>
                        <w:txbxContent>
                          <w:p w:rsidR="00A02706" w:rsidRPr="00CE6258" w:rsidRDefault="00A02706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E6258">
                              <w:rPr>
                                <w:rFonts w:ascii="Times New Roman" w:hAnsi="Times New Roman" w:cs="Times New Roman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E6258">
                              <w:rPr>
                                <w:rFonts w:ascii="Times New Roman" w:hAnsi="Times New Roman" w:cs="Times New Roman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E62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E62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E625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B903AF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11</w:t>
                            </w:r>
                            <w:r w:rsidRPr="00CE625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E6258">
                              <w:rPr>
                                <w:rFonts w:ascii="Times New Roman" w:hAnsi="Times New Roman" w:cs="Times New Roman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E6258">
                              <w:rPr>
                                <w:rFonts w:ascii="Times New Roman" w:hAnsi="Times New Roman" w:cs="Times New Roman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56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37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8" type="#_x0000_t202" style="position:absolute;left:188;top:971;width:29094;height: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" fillcolor="window" stroked="f">
                <v:textbox>
                  <w:txbxContent>
                    <w:p w:rsidR="00A02706" w:rsidRPr="00E254FF" w:rsidRDefault="00A02706" w:rsidP="00E254FF">
                      <w:pPr>
                        <w:bidi w:val="0"/>
                        <w:spacing w:after="0" w:line="240" w:lineRule="auto"/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6"/>
                          <w:szCs w:val="26"/>
                          <w:lang w:bidi="th-TH"/>
                        </w:rPr>
                      </w:pPr>
                      <w:r w:rsidRPr="00803B75"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เพียงถ้อยคำหนึ่งเดียว</w:t>
                      </w:r>
                      <w:r w:rsidRPr="00803B75">
                        <w:rPr>
                          <w:rFonts w:ascii="Cordia New" w:hAnsi="Cordia New" w:cs="Cordia New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 xml:space="preserve"> !</w:t>
                      </w:r>
                    </w:p>
                    <w:p w:rsidR="00A02706" w:rsidRPr="00CE6258" w:rsidRDefault="00A02706" w:rsidP="002659A0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="Times New Roman" w:hAnsi="Times New Roman" w:cs="Times New Roman"/>
                          <w:color w:val="205B83"/>
                          <w:sz w:val="16"/>
                          <w:szCs w:val="16"/>
                          <w:rtl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  <v:line id="Straight Connector 8" o:spid="_x0000_s1039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" strokecolor="#4c818e" strokeweight="1pt">
                <v:stroke joinstyle="miter"/>
              </v:line>
              <v:shape id="Text Box 2" o:spid="_x0000_s1040" type="#_x0000_t202" style="position:absolute;left:35421;top:998;width:7982;height:2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" fillcolor="window" strokecolor="#307072">
                <v:textbox>
                  <w:txbxContent>
                    <w:p w:rsidR="00A02706" w:rsidRPr="00CE6258" w:rsidRDefault="00A02706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CE6258">
                        <w:rPr>
                          <w:rFonts w:ascii="Times New Roman" w:hAnsi="Times New Roman" w:cs="Times New Roman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E6258">
                        <w:rPr>
                          <w:rFonts w:ascii="Times New Roman" w:hAnsi="Times New Roman" w:cs="Times New Roman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E6258">
                        <w:rPr>
                          <w:rFonts w:ascii="Times New Roman" w:hAnsi="Times New Roman" w:cs="Times New Roman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E6258">
                        <w:rPr>
                          <w:rFonts w:ascii="Times New Roman" w:hAnsi="Times New Roman" w:cs="Times New Roman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E6258">
                        <w:rPr>
                          <w:rFonts w:ascii="Times New Roman" w:hAnsi="Times New Roman" w:cs="Times New Roman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B903AF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11</w:t>
                      </w:r>
                      <w:r w:rsidRPr="00CE625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E6258">
                        <w:rPr>
                          <w:rFonts w:ascii="Times New Roman" w:hAnsi="Times New Roman" w:cs="Times New Roman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E6258">
                        <w:rPr>
                          <w:rFonts w:ascii="Times New Roman" w:hAnsi="Times New Roman" w:cs="Times New Roman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41" type="#_x0000_t21" style="position:absolute;left:35661;top:1239;width:7525;height:2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" filled="f" strokecolor="#1f4e79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47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48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rgbClr val="4472C4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rgbClr val="4472C4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6545985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">
                <v:imagedata r:id="rId3" o:title="" recolortarget="#1d4999"/>
              </v:shape>
              <v:shape id="Picture 21" o:spid="_x0000_s1028" type="#_x0000_t75" style="position:absolute;top:73739;width:53551;height:1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">
                <v:imagedata r:id="rId4" o:title="" recolortarget="#1d4999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2706" w:rsidRDefault="001F4994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-824865</wp:posOffset>
              </wp:positionH>
              <wp:positionV relativeFrom="paragraph">
                <wp:posOffset>-95250</wp:posOffset>
              </wp:positionV>
              <wp:extent cx="7128510" cy="368300"/>
              <wp:effectExtent l="0" t="0" r="0" b="0"/>
              <wp:wrapNone/>
              <wp:docPr id="3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128510" cy="368300"/>
                        <a:chOff x="91568" y="5146"/>
                        <a:chExt cx="6832070" cy="366299"/>
                      </a:xfrm>
                    </wpg:grpSpPr>
                    <wps:wsp>
                      <wps:cNvPr id="38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02706" w:rsidRPr="00CE6258" w:rsidRDefault="00A02706" w:rsidP="00D85A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3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42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">
              <v:rect id="Rectangle 4" o:spid="_x0000_s1043" style="position:absolute;left:62462;top:51;width:6774;height:36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" filled="f" stroked="f" strokeweight="1pt">
                <v:textbox>
                  <w:txbxContent>
                    <w:p w:rsidR="00A02706" w:rsidRPr="00CE6258" w:rsidRDefault="00A02706" w:rsidP="00D85A5F">
                      <w:pPr>
                        <w:jc w:val="center"/>
                        <w:rPr>
                          <w:rFonts w:ascii="Times New Roman" w:hAnsi="Times New Roman" w:cs="Times New Roman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44" type="#_x0000_t75" style="position:absolute;left:915;top:409;width:62532;height:3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">
                <v:imagedata r:id="rId2" o:title="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34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35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rgbClr val="4472C4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6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rgbClr val="4472C4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5A4F99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">
              <v:shape id="Picture 16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">
                <v:imagedata r:id="rId5" o:title="" recolortarget="#1d4999"/>
              </v:shape>
              <v:shape id="Picture 17" o:spid="_x0000_s1028" type="#_x0000_t75" style="position:absolute;top:76149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">
                <v:imagedata r:id="rId6" o:title="" recolortarget="#1d4999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2706" w:rsidRDefault="001F4994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1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32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3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E127EF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B3xBZrhAAAACgEAAA8AAABkcnMvZG93&#10;bnJldi54bWxMj0FrwkAQhe+F/odlCr3pZiu1mmYjIm1PUlALpbcxOybB7GzIrkn8911P7e0Nb3jv&#10;e9lqtI3oqfO1Yw1qmoAgLpypudTwdXifLED4gGywcUwaruRhld/fZZgaN/CO+n0oRQxhn6KGKoQ2&#10;ldIXFVn0U9cSR+/kOoshnl0pTYdDDLeNfEqSubRYc2yosKVNRcV5f7EaPgYc1jP11m/Pp8315/D8&#10;+b1VpPXjw7h+BRFoDH/PcMOP6JBHpqO7sPGi0RCHBA2Tl2QJ4marZTIDcYxqrtQCZJ7J/xPyXwA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DeLHXu7gIAAAwJAAAOAAAA&#10;AAAAAAAAAAAAADwCAABkcnMvZTJvRG9jLnhtbFBLAQItABQABgAIAAAAIQAZlLvJwwAAAKcBAAAZ&#10;AAAAAAAAAAAAAAAAAFYFAABkcnMvX3JlbHMvZTJvRG9jLnhtbC5yZWxzUEsBAi0AFAAGAAgAAAAh&#10;AB3xBZr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">
                <v:imagedata r:id="rId3" o:title=""/>
              </v:shape>
              <v:shape id="Picture 41" o:spid="_x0000_s1028" type="#_x0000_t75" style="position:absolute;top:76101;width:55211;height:1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">
                <v:imagedata r:id="rId4" o:title="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45A94"/>
    <w:multiLevelType w:val="hybridMultilevel"/>
    <w:tmpl w:val="673E3DC0"/>
    <w:lvl w:ilvl="0" w:tplc="DAAECA3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B07A3"/>
    <w:multiLevelType w:val="multilevel"/>
    <w:tmpl w:val="513C05A4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506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6516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cs="Arial" w:hint="default"/>
      </w:rPr>
    </w:lvl>
  </w:abstractNum>
  <w:abstractNum w:abstractNumId="2" w15:restartNumberingAfterBreak="0">
    <w:nsid w:val="08B66280"/>
    <w:multiLevelType w:val="hybridMultilevel"/>
    <w:tmpl w:val="4B9AB9FC"/>
    <w:lvl w:ilvl="0" w:tplc="43FC77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C53EDF"/>
    <w:multiLevelType w:val="hybridMultilevel"/>
    <w:tmpl w:val="B12A3ACE"/>
    <w:lvl w:ilvl="0" w:tplc="ED5217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DBE4245"/>
    <w:multiLevelType w:val="hybridMultilevel"/>
    <w:tmpl w:val="927899CE"/>
    <w:lvl w:ilvl="0" w:tplc="195A1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9145EA"/>
    <w:multiLevelType w:val="hybridMultilevel"/>
    <w:tmpl w:val="D486D076"/>
    <w:lvl w:ilvl="0" w:tplc="DAAECA36">
      <w:start w:val="1"/>
      <w:numFmt w:val="bullet"/>
      <w:lvlText w:val="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C4210"/>
    <w:multiLevelType w:val="hybridMultilevel"/>
    <w:tmpl w:val="566E23A2"/>
    <w:lvl w:ilvl="0" w:tplc="96C215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4A80C6D"/>
    <w:multiLevelType w:val="hybridMultilevel"/>
    <w:tmpl w:val="86A880AE"/>
    <w:lvl w:ilvl="0" w:tplc="B74ED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A1410C"/>
    <w:multiLevelType w:val="hybridMultilevel"/>
    <w:tmpl w:val="ADDEBEF8"/>
    <w:lvl w:ilvl="0" w:tplc="B54A4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FE1378"/>
    <w:multiLevelType w:val="hybridMultilevel"/>
    <w:tmpl w:val="7A0EF27A"/>
    <w:lvl w:ilvl="0" w:tplc="79145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754CF1"/>
    <w:multiLevelType w:val="hybridMultilevel"/>
    <w:tmpl w:val="0E1244C0"/>
    <w:lvl w:ilvl="0" w:tplc="F7FACA5E">
      <w:start w:val="1"/>
      <w:numFmt w:val="bullet"/>
      <w:lvlText w:val="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1B7FA5"/>
    <w:multiLevelType w:val="hybridMultilevel"/>
    <w:tmpl w:val="4198BD26"/>
    <w:lvl w:ilvl="0" w:tplc="90FA5926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673CD0"/>
    <w:multiLevelType w:val="hybridMultilevel"/>
    <w:tmpl w:val="9488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B1480"/>
    <w:multiLevelType w:val="hybridMultilevel"/>
    <w:tmpl w:val="6136E66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62D3384"/>
    <w:multiLevelType w:val="hybridMultilevel"/>
    <w:tmpl w:val="33EC66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4C14D7"/>
    <w:multiLevelType w:val="hybridMultilevel"/>
    <w:tmpl w:val="12D616C4"/>
    <w:lvl w:ilvl="0" w:tplc="E1D8DD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8FF7C79"/>
    <w:multiLevelType w:val="hybridMultilevel"/>
    <w:tmpl w:val="E0084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D75126"/>
    <w:multiLevelType w:val="hybridMultilevel"/>
    <w:tmpl w:val="60B68D76"/>
    <w:lvl w:ilvl="0" w:tplc="90FA5926">
      <w:start w:val="1"/>
      <w:numFmt w:val="bullet"/>
      <w:lvlText w:val="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80CB7"/>
    <w:multiLevelType w:val="hybridMultilevel"/>
    <w:tmpl w:val="5C082514"/>
    <w:lvl w:ilvl="0" w:tplc="BDAAA7D0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D205B"/>
    <w:multiLevelType w:val="hybridMultilevel"/>
    <w:tmpl w:val="097AF4B0"/>
    <w:lvl w:ilvl="0" w:tplc="6EE6F1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9"/>
  </w:num>
  <w:num w:numId="3">
    <w:abstractNumId w:val="4"/>
  </w:num>
  <w:num w:numId="4">
    <w:abstractNumId w:val="6"/>
  </w:num>
  <w:num w:numId="5">
    <w:abstractNumId w:val="1"/>
  </w:num>
  <w:num w:numId="6">
    <w:abstractNumId w:val="15"/>
  </w:num>
  <w:num w:numId="7">
    <w:abstractNumId w:val="2"/>
  </w:num>
  <w:num w:numId="8">
    <w:abstractNumId w:val="13"/>
  </w:num>
  <w:num w:numId="9">
    <w:abstractNumId w:val="3"/>
  </w:num>
  <w:num w:numId="10">
    <w:abstractNumId w:val="9"/>
  </w:num>
  <w:num w:numId="11">
    <w:abstractNumId w:val="8"/>
  </w:num>
  <w:num w:numId="12">
    <w:abstractNumId w:val="7"/>
  </w:num>
  <w:num w:numId="13">
    <w:abstractNumId w:val="16"/>
  </w:num>
  <w:num w:numId="14">
    <w:abstractNumId w:val="17"/>
  </w:num>
  <w:num w:numId="15">
    <w:abstractNumId w:val="10"/>
  </w:num>
  <w:num w:numId="16">
    <w:abstractNumId w:val="5"/>
  </w:num>
  <w:num w:numId="17">
    <w:abstractNumId w:val="11"/>
  </w:num>
  <w:num w:numId="18">
    <w:abstractNumId w:val="14"/>
  </w:num>
  <w:num w:numId="19">
    <w:abstractNumId w:val="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proofState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098A"/>
    <w:rsid w:val="0000503E"/>
    <w:rsid w:val="0000656E"/>
    <w:rsid w:val="00010F00"/>
    <w:rsid w:val="000124F3"/>
    <w:rsid w:val="00014A18"/>
    <w:rsid w:val="00043239"/>
    <w:rsid w:val="000522B9"/>
    <w:rsid w:val="00054A51"/>
    <w:rsid w:val="00055477"/>
    <w:rsid w:val="000667A1"/>
    <w:rsid w:val="00073099"/>
    <w:rsid w:val="0008289A"/>
    <w:rsid w:val="000953BA"/>
    <w:rsid w:val="000A43B4"/>
    <w:rsid w:val="000A53B5"/>
    <w:rsid w:val="000A6307"/>
    <w:rsid w:val="000B01EA"/>
    <w:rsid w:val="000C2B16"/>
    <w:rsid w:val="000D1926"/>
    <w:rsid w:val="000D5816"/>
    <w:rsid w:val="000D61EB"/>
    <w:rsid w:val="000E4A2A"/>
    <w:rsid w:val="000E7668"/>
    <w:rsid w:val="000F43CE"/>
    <w:rsid w:val="000F7F6C"/>
    <w:rsid w:val="00116165"/>
    <w:rsid w:val="001222FF"/>
    <w:rsid w:val="0013332F"/>
    <w:rsid w:val="0013505A"/>
    <w:rsid w:val="00135659"/>
    <w:rsid w:val="0013579E"/>
    <w:rsid w:val="00142F25"/>
    <w:rsid w:val="00152A14"/>
    <w:rsid w:val="00152DF1"/>
    <w:rsid w:val="00154ADE"/>
    <w:rsid w:val="00171C08"/>
    <w:rsid w:val="00184413"/>
    <w:rsid w:val="00187D3B"/>
    <w:rsid w:val="001A0D79"/>
    <w:rsid w:val="001B09E4"/>
    <w:rsid w:val="001D2B7C"/>
    <w:rsid w:val="001D4903"/>
    <w:rsid w:val="001D5361"/>
    <w:rsid w:val="001E098D"/>
    <w:rsid w:val="001F14F0"/>
    <w:rsid w:val="001F4994"/>
    <w:rsid w:val="001F4E86"/>
    <w:rsid w:val="002002A6"/>
    <w:rsid w:val="00211EE9"/>
    <w:rsid w:val="002219E3"/>
    <w:rsid w:val="002325D0"/>
    <w:rsid w:val="0023307B"/>
    <w:rsid w:val="00233225"/>
    <w:rsid w:val="00235692"/>
    <w:rsid w:val="002506C5"/>
    <w:rsid w:val="00250B3B"/>
    <w:rsid w:val="002659A0"/>
    <w:rsid w:val="00265BD9"/>
    <w:rsid w:val="00267C61"/>
    <w:rsid w:val="00270AE8"/>
    <w:rsid w:val="00274722"/>
    <w:rsid w:val="00285CF8"/>
    <w:rsid w:val="002A3916"/>
    <w:rsid w:val="002B2FF1"/>
    <w:rsid w:val="002B662B"/>
    <w:rsid w:val="002C2993"/>
    <w:rsid w:val="002C4329"/>
    <w:rsid w:val="002C4E73"/>
    <w:rsid w:val="002E2265"/>
    <w:rsid w:val="002E48EE"/>
    <w:rsid w:val="002F11B5"/>
    <w:rsid w:val="002F72A4"/>
    <w:rsid w:val="00303E60"/>
    <w:rsid w:val="00303E87"/>
    <w:rsid w:val="003072B2"/>
    <w:rsid w:val="00317B3C"/>
    <w:rsid w:val="003235B3"/>
    <w:rsid w:val="003238D3"/>
    <w:rsid w:val="003357E8"/>
    <w:rsid w:val="00347608"/>
    <w:rsid w:val="00347EAE"/>
    <w:rsid w:val="00355520"/>
    <w:rsid w:val="00365CB9"/>
    <w:rsid w:val="00365EAF"/>
    <w:rsid w:val="00371452"/>
    <w:rsid w:val="00386E80"/>
    <w:rsid w:val="00391B13"/>
    <w:rsid w:val="003947B2"/>
    <w:rsid w:val="003A3541"/>
    <w:rsid w:val="003A526E"/>
    <w:rsid w:val="003B5560"/>
    <w:rsid w:val="003D295E"/>
    <w:rsid w:val="003D2C8C"/>
    <w:rsid w:val="003E1AC6"/>
    <w:rsid w:val="003F781C"/>
    <w:rsid w:val="00406CC8"/>
    <w:rsid w:val="00422BC4"/>
    <w:rsid w:val="00437EF4"/>
    <w:rsid w:val="00447B55"/>
    <w:rsid w:val="00451428"/>
    <w:rsid w:val="004554F2"/>
    <w:rsid w:val="00455F23"/>
    <w:rsid w:val="00477478"/>
    <w:rsid w:val="0049644B"/>
    <w:rsid w:val="00496EA0"/>
    <w:rsid w:val="004A21A3"/>
    <w:rsid w:val="004A5299"/>
    <w:rsid w:val="004A7C8A"/>
    <w:rsid w:val="004C1156"/>
    <w:rsid w:val="004C457C"/>
    <w:rsid w:val="004E2AD6"/>
    <w:rsid w:val="004E2DC3"/>
    <w:rsid w:val="004E38A0"/>
    <w:rsid w:val="004E78EF"/>
    <w:rsid w:val="004F0518"/>
    <w:rsid w:val="00510497"/>
    <w:rsid w:val="00520F3E"/>
    <w:rsid w:val="00522440"/>
    <w:rsid w:val="00536D3B"/>
    <w:rsid w:val="0056244C"/>
    <w:rsid w:val="005666DC"/>
    <w:rsid w:val="00573448"/>
    <w:rsid w:val="00575281"/>
    <w:rsid w:val="0058544F"/>
    <w:rsid w:val="00593E5C"/>
    <w:rsid w:val="005A2707"/>
    <w:rsid w:val="005A34FB"/>
    <w:rsid w:val="005C1154"/>
    <w:rsid w:val="005D2DEB"/>
    <w:rsid w:val="0060482F"/>
    <w:rsid w:val="00604920"/>
    <w:rsid w:val="00612832"/>
    <w:rsid w:val="00631E7F"/>
    <w:rsid w:val="00632FB4"/>
    <w:rsid w:val="00662A2B"/>
    <w:rsid w:val="0066718C"/>
    <w:rsid w:val="00667506"/>
    <w:rsid w:val="006779A6"/>
    <w:rsid w:val="00677AE4"/>
    <w:rsid w:val="00677F91"/>
    <w:rsid w:val="0069533C"/>
    <w:rsid w:val="00695ECA"/>
    <w:rsid w:val="006965EF"/>
    <w:rsid w:val="006A63B7"/>
    <w:rsid w:val="006C1068"/>
    <w:rsid w:val="006D073D"/>
    <w:rsid w:val="006D128C"/>
    <w:rsid w:val="006E0420"/>
    <w:rsid w:val="006E3A8E"/>
    <w:rsid w:val="006F3F04"/>
    <w:rsid w:val="006F4219"/>
    <w:rsid w:val="00700AF5"/>
    <w:rsid w:val="0070328B"/>
    <w:rsid w:val="00714870"/>
    <w:rsid w:val="00717FAE"/>
    <w:rsid w:val="00733310"/>
    <w:rsid w:val="00743E23"/>
    <w:rsid w:val="00745932"/>
    <w:rsid w:val="007459F1"/>
    <w:rsid w:val="0075206C"/>
    <w:rsid w:val="00770B0C"/>
    <w:rsid w:val="0077162A"/>
    <w:rsid w:val="00773F07"/>
    <w:rsid w:val="0077767D"/>
    <w:rsid w:val="00791161"/>
    <w:rsid w:val="007A475D"/>
    <w:rsid w:val="007B4D2B"/>
    <w:rsid w:val="007C1387"/>
    <w:rsid w:val="007E0660"/>
    <w:rsid w:val="007E5889"/>
    <w:rsid w:val="007E5BF4"/>
    <w:rsid w:val="007E70EB"/>
    <w:rsid w:val="007F667F"/>
    <w:rsid w:val="00803B75"/>
    <w:rsid w:val="00805B34"/>
    <w:rsid w:val="00807950"/>
    <w:rsid w:val="00813172"/>
    <w:rsid w:val="00814452"/>
    <w:rsid w:val="00820EAD"/>
    <w:rsid w:val="008210B3"/>
    <w:rsid w:val="00825D0B"/>
    <w:rsid w:val="00835FEC"/>
    <w:rsid w:val="00847644"/>
    <w:rsid w:val="00853076"/>
    <w:rsid w:val="00854A9C"/>
    <w:rsid w:val="00855E30"/>
    <w:rsid w:val="00870DC1"/>
    <w:rsid w:val="008736CF"/>
    <w:rsid w:val="00876481"/>
    <w:rsid w:val="00877B87"/>
    <w:rsid w:val="00891F31"/>
    <w:rsid w:val="008A5781"/>
    <w:rsid w:val="008A6BEA"/>
    <w:rsid w:val="008A6F80"/>
    <w:rsid w:val="008B3703"/>
    <w:rsid w:val="008B668D"/>
    <w:rsid w:val="008C5507"/>
    <w:rsid w:val="008D3405"/>
    <w:rsid w:val="008D70C8"/>
    <w:rsid w:val="008E2038"/>
    <w:rsid w:val="008F2049"/>
    <w:rsid w:val="008F6861"/>
    <w:rsid w:val="009048CA"/>
    <w:rsid w:val="00910003"/>
    <w:rsid w:val="00912D68"/>
    <w:rsid w:val="009305A0"/>
    <w:rsid w:val="00937763"/>
    <w:rsid w:val="00942455"/>
    <w:rsid w:val="00943955"/>
    <w:rsid w:val="00944C90"/>
    <w:rsid w:val="0094547A"/>
    <w:rsid w:val="00960B38"/>
    <w:rsid w:val="00973B4E"/>
    <w:rsid w:val="009967F9"/>
    <w:rsid w:val="009A40ED"/>
    <w:rsid w:val="009B5AA7"/>
    <w:rsid w:val="009B6B13"/>
    <w:rsid w:val="009B6EB7"/>
    <w:rsid w:val="009C16CA"/>
    <w:rsid w:val="009C67C9"/>
    <w:rsid w:val="009D3A04"/>
    <w:rsid w:val="009D4FAB"/>
    <w:rsid w:val="009D728B"/>
    <w:rsid w:val="00A02706"/>
    <w:rsid w:val="00A03054"/>
    <w:rsid w:val="00A03162"/>
    <w:rsid w:val="00A03999"/>
    <w:rsid w:val="00A052E1"/>
    <w:rsid w:val="00A154DB"/>
    <w:rsid w:val="00A35F8F"/>
    <w:rsid w:val="00A4182E"/>
    <w:rsid w:val="00A43D2E"/>
    <w:rsid w:val="00A514B0"/>
    <w:rsid w:val="00A51A89"/>
    <w:rsid w:val="00A56873"/>
    <w:rsid w:val="00A56C66"/>
    <w:rsid w:val="00A61A5B"/>
    <w:rsid w:val="00A61E5C"/>
    <w:rsid w:val="00A65935"/>
    <w:rsid w:val="00A7127C"/>
    <w:rsid w:val="00AB7305"/>
    <w:rsid w:val="00AD2A33"/>
    <w:rsid w:val="00B31A4D"/>
    <w:rsid w:val="00B3510F"/>
    <w:rsid w:val="00B4311C"/>
    <w:rsid w:val="00B50A3A"/>
    <w:rsid w:val="00B572EF"/>
    <w:rsid w:val="00B745C5"/>
    <w:rsid w:val="00B820AA"/>
    <w:rsid w:val="00B8284A"/>
    <w:rsid w:val="00B867C5"/>
    <w:rsid w:val="00B903AF"/>
    <w:rsid w:val="00B962D1"/>
    <w:rsid w:val="00BA456F"/>
    <w:rsid w:val="00BA4CE6"/>
    <w:rsid w:val="00BD1799"/>
    <w:rsid w:val="00BD190F"/>
    <w:rsid w:val="00BD42C2"/>
    <w:rsid w:val="00BD4949"/>
    <w:rsid w:val="00BE3A50"/>
    <w:rsid w:val="00BE4328"/>
    <w:rsid w:val="00BE7502"/>
    <w:rsid w:val="00BF04A9"/>
    <w:rsid w:val="00C030F3"/>
    <w:rsid w:val="00C03201"/>
    <w:rsid w:val="00C04EB1"/>
    <w:rsid w:val="00C0524B"/>
    <w:rsid w:val="00C12A8A"/>
    <w:rsid w:val="00C12DA1"/>
    <w:rsid w:val="00C21104"/>
    <w:rsid w:val="00C37C22"/>
    <w:rsid w:val="00C45A48"/>
    <w:rsid w:val="00C50098"/>
    <w:rsid w:val="00C679B1"/>
    <w:rsid w:val="00C72BD4"/>
    <w:rsid w:val="00C77CA8"/>
    <w:rsid w:val="00C83CCA"/>
    <w:rsid w:val="00C90E54"/>
    <w:rsid w:val="00C95E4B"/>
    <w:rsid w:val="00CA24D5"/>
    <w:rsid w:val="00CB0681"/>
    <w:rsid w:val="00CD09D4"/>
    <w:rsid w:val="00CD4735"/>
    <w:rsid w:val="00CE6258"/>
    <w:rsid w:val="00CE67F8"/>
    <w:rsid w:val="00CF1F16"/>
    <w:rsid w:val="00CF2A22"/>
    <w:rsid w:val="00CF3E29"/>
    <w:rsid w:val="00CF3F05"/>
    <w:rsid w:val="00CF48F1"/>
    <w:rsid w:val="00D01067"/>
    <w:rsid w:val="00D04C3B"/>
    <w:rsid w:val="00D07A80"/>
    <w:rsid w:val="00D42977"/>
    <w:rsid w:val="00D46176"/>
    <w:rsid w:val="00D53460"/>
    <w:rsid w:val="00D7109D"/>
    <w:rsid w:val="00D759B1"/>
    <w:rsid w:val="00D85A5F"/>
    <w:rsid w:val="00DB48B2"/>
    <w:rsid w:val="00DC6A8E"/>
    <w:rsid w:val="00DD18CB"/>
    <w:rsid w:val="00DD77C1"/>
    <w:rsid w:val="00DE3A9C"/>
    <w:rsid w:val="00DE6366"/>
    <w:rsid w:val="00DF137F"/>
    <w:rsid w:val="00DF26FD"/>
    <w:rsid w:val="00DF7E4B"/>
    <w:rsid w:val="00E0063D"/>
    <w:rsid w:val="00E0449C"/>
    <w:rsid w:val="00E11CFD"/>
    <w:rsid w:val="00E210FF"/>
    <w:rsid w:val="00E254FF"/>
    <w:rsid w:val="00E25D4B"/>
    <w:rsid w:val="00E32771"/>
    <w:rsid w:val="00E41770"/>
    <w:rsid w:val="00E5090B"/>
    <w:rsid w:val="00E51BA5"/>
    <w:rsid w:val="00E65ECA"/>
    <w:rsid w:val="00E80EE5"/>
    <w:rsid w:val="00E942BB"/>
    <w:rsid w:val="00E96A90"/>
    <w:rsid w:val="00EB6A67"/>
    <w:rsid w:val="00F11B8A"/>
    <w:rsid w:val="00F14FCB"/>
    <w:rsid w:val="00F2420A"/>
    <w:rsid w:val="00F25412"/>
    <w:rsid w:val="00F3173B"/>
    <w:rsid w:val="00F45011"/>
    <w:rsid w:val="00F51559"/>
    <w:rsid w:val="00F6021C"/>
    <w:rsid w:val="00F76796"/>
    <w:rsid w:val="00F7728C"/>
    <w:rsid w:val="00F80820"/>
    <w:rsid w:val="00F828EA"/>
    <w:rsid w:val="00FB0823"/>
    <w:rsid w:val="00FB71D4"/>
    <w:rsid w:val="00FC2450"/>
    <w:rsid w:val="00FD10DC"/>
    <w:rsid w:val="00FD706F"/>
    <w:rsid w:val="00FE098A"/>
    <w:rsid w:val="00FE312B"/>
    <w:rsid w:val="00FE60DE"/>
    <w:rsid w:val="00FE7A28"/>
    <w:rsid w:val="00FF164E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318C04"/>
  <w15:docId w15:val="{1F038F13-6B55-488B-849E-1C243B0A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28EA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07950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807950"/>
    <w:rPr>
      <w:sz w:val="32"/>
      <w:szCs w:val="32"/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75206C"/>
  </w:style>
  <w:style w:type="character" w:customStyle="1" w:styleId="l">
    <w:name w:val="l"/>
    <w:basedOn w:val="DefaultParagraphFont"/>
    <w:rsid w:val="0075206C"/>
  </w:style>
  <w:style w:type="character" w:styleId="Hyperlink">
    <w:name w:val="Hyperlink"/>
    <w:uiPriority w:val="99"/>
    <w:unhideWhenUsed/>
    <w:rsid w:val="00803B75"/>
    <w:rPr>
      <w:color w:val="0563C1"/>
      <w:u w:val="single"/>
    </w:rPr>
  </w:style>
  <w:style w:type="paragraph" w:customStyle="1" w:styleId="Default">
    <w:name w:val="Default"/>
    <w:rsid w:val="00803B7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New%20Te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B1369-553C-400A-A1A8-3BD36D9D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Temp.dotx</Template>
  <TotalTime>2</TotalTime>
  <Pages>14</Pages>
  <Words>2218</Words>
  <Characters>12649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เพียงถ้อยคำหนึ่งเดียว</vt:lpstr>
      <vt:lpstr/>
    </vt:vector>
  </TitlesOfParts>
  <Manager/>
  <Company>islamhouse.com</Company>
  <LinksUpToDate>false</LinksUpToDate>
  <CharactersWithSpaces>14838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เพียงถ้อยคำหนึ่งเดียว !</dc:title>
  <dc:subject>เพียงถ้อยคำหนึ่งเดียว !</dc:subject>
  <dc:creator>ดร.นาญี บิน อิบรอฮีม อัล-อัรฟัจญ์_x000d_</dc:creator>
  <cp:keywords>เพียงถ้อยคำหนึ่งเดียว !</cp:keywords>
  <dc:description>เพียงถ้อยคำหนึ่งเดียว !</dc:description>
  <cp:lastModifiedBy>El-hashemy</cp:lastModifiedBy>
  <cp:revision>6</cp:revision>
  <cp:lastPrinted>2015-03-07T18:24:00Z</cp:lastPrinted>
  <dcterms:created xsi:type="dcterms:W3CDTF">2015-07-06T17:00:00Z</dcterms:created>
  <dcterms:modified xsi:type="dcterms:W3CDTF">2018-07-26T20:17:00Z</dcterms:modified>
  <cp:category/>
</cp:coreProperties>
</file>