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EF567F" w:rsidRDefault="005F167E" w:rsidP="00EF567F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56"/>
          <w:szCs w:val="56"/>
          <w:lang w:bidi="bn-BD"/>
        </w:rPr>
      </w:pPr>
      <w:r w:rsidRPr="00EF567F">
        <w:rPr>
          <w:rFonts w:cs="Kalpurush" w:hint="cs"/>
          <w:sz w:val="16"/>
          <w:szCs w:val="16"/>
          <w:cs/>
          <w:lang w:bidi="bn-IN"/>
        </w:rPr>
        <w:t xml:space="preserve"> </w:t>
      </w:r>
      <w:r w:rsidRPr="00EF567F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রাসূল</w:t>
      </w:r>
      <w:r w:rsidR="00925339" w:rsidRPr="00EF567F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ুল্লাহ</w:t>
      </w:r>
      <w:r w:rsidRPr="00EF567F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EF567F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সাল্লাল্লাহু</w:t>
      </w:r>
      <w:r w:rsidRPr="00EF567F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EF567F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আলাইহি</w:t>
      </w:r>
      <w:r w:rsidRPr="00EF567F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EF567F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ওয়ালাল্লামের</w:t>
      </w:r>
      <w:r w:rsidRPr="00EF567F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EF567F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জানাযায়</w:t>
      </w:r>
      <w:r w:rsidRPr="00EF567F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EF567F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সাহাবী</w:t>
      </w:r>
      <w:r w:rsidR="00EF567F" w:rsidRPr="00EF567F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গণের</w:t>
      </w:r>
      <w:r w:rsidRPr="00EF567F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EF567F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অংশ</w:t>
      </w:r>
      <w:r w:rsidRPr="00EF567F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EF567F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গ্রহণ</w:t>
      </w:r>
      <w:r w:rsidRPr="00EF567F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EF567F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করা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5F167E" w:rsidP="005F167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5F167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حضور</w:t>
      </w:r>
      <w:r w:rsidRPr="005F167E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5F167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الصحابة</w:t>
      </w:r>
      <w:r w:rsidRPr="005F167E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5F167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لجنازة</w:t>
      </w:r>
      <w:r w:rsidRPr="005F167E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5F167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رسول</w:t>
      </w:r>
      <w:r w:rsidRPr="005F167E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5F167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الله</w:t>
      </w:r>
      <w:r w:rsidRPr="005F167E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5F167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صلى</w:t>
      </w:r>
      <w:r w:rsidRPr="005F167E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5F167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الله</w:t>
      </w:r>
      <w:r w:rsidRPr="005F167E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5F167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عليه</w:t>
      </w:r>
      <w:r w:rsidRPr="005F167E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5F167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وسلم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8378B2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بنغالي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3F67FA3" wp14:editId="328B851B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006B0C" w:rsidP="005F167E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শাইখ</w:t>
      </w:r>
      <w:r w:rsidRPr="005F167E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="005F167E" w:rsidRPr="005F167E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সালেহ</w:t>
      </w:r>
      <w:r w:rsidR="005F167E" w:rsidRPr="005F167E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="005F167E" w:rsidRPr="005F167E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 w:rsidR="005F167E" w:rsidRPr="005F167E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="005F167E" w:rsidRPr="005F167E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মুনাজ্জেদ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5F167E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5F167E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5F167E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5F167E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5F167E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5F167E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DF7E4B" w:rsidRDefault="008378B2" w:rsidP="005F167E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অনুবাদক</w:t>
      </w:r>
      <w:r w:rsidR="005F167E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:</w:t>
      </w:r>
      <w:r w:rsidR="005F167E" w:rsidRPr="003F1BD8">
        <w:rPr>
          <w:rFonts w:cs="Kalpurush" w:hint="cs"/>
          <w:cs/>
          <w:lang w:bidi="bn-IN"/>
        </w:rPr>
        <w:t xml:space="preserve"> </w:t>
      </w:r>
      <w:r w:rsidR="005F167E" w:rsidRPr="005F167E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জাকেরুল্লাহ</w:t>
      </w:r>
      <w:r w:rsidR="005F167E" w:rsidRPr="005F167E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5F167E" w:rsidRPr="005F167E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আবুল</w:t>
      </w:r>
      <w:r w:rsidR="005F167E" w:rsidRPr="005F167E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5F167E" w:rsidRPr="005F167E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খায়ের</w:t>
      </w:r>
      <w:r w:rsidR="005F167E" w:rsidRPr="003F1BD8">
        <w:rPr>
          <w:rFonts w:asciiTheme="majorBidi" w:hAnsiTheme="majorBidi" w:cs="Kalpurush" w:hint="cs"/>
          <w:color w:val="205B83"/>
          <w:sz w:val="40"/>
          <w:szCs w:val="50"/>
          <w:cs/>
          <w:lang w:bidi="bn-BD"/>
        </w:rPr>
        <w:t xml:space="preserve"> </w:t>
      </w:r>
      <w:r w:rsidR="005F167E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  <w:r w:rsidR="00A03054" w:rsidRPr="00DF7E4B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912D68" w:rsidRPr="003F1BD8" w:rsidRDefault="008378B2" w:rsidP="005F167E">
      <w:pPr>
        <w:bidi w:val="0"/>
        <w:spacing w:after="0" w:line="240" w:lineRule="auto"/>
        <w:ind w:firstLine="113"/>
        <w:jc w:val="center"/>
        <w:rPr>
          <w:rFonts w:asciiTheme="majorBidi" w:hAnsiTheme="majorBidi" w:cs="Kalpurush"/>
          <w:color w:val="205B83"/>
          <w:sz w:val="40"/>
          <w:szCs w:val="50"/>
          <w:cs/>
          <w:lang w:bidi="bn-BD"/>
        </w:rPr>
      </w:pPr>
      <w:r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সম্পাদক</w:t>
      </w:r>
      <w:r w:rsidR="005F167E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:</w:t>
      </w:r>
      <w:r w:rsidR="005F167E" w:rsidRPr="003F1BD8">
        <w:rPr>
          <w:rFonts w:cs="Kalpurush" w:hint="cs"/>
          <w:cs/>
          <w:lang w:bidi="bn-IN"/>
        </w:rPr>
        <w:t xml:space="preserve"> </w:t>
      </w:r>
      <w:r w:rsidR="005F167E" w:rsidRPr="005F167E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ড</w:t>
      </w:r>
      <w:r w:rsidR="005F167E" w:rsidRPr="005F167E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. </w:t>
      </w:r>
      <w:r w:rsidR="005F167E" w:rsidRPr="005F167E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আবু</w:t>
      </w:r>
      <w:r w:rsidR="005F167E" w:rsidRPr="005F167E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5F167E" w:rsidRPr="005F167E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বকর</w:t>
      </w:r>
      <w:r w:rsidR="005F167E" w:rsidRPr="005F167E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5F167E" w:rsidRPr="005F167E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মুহাম্মাদ</w:t>
      </w:r>
      <w:r w:rsidR="005F167E" w:rsidRPr="005F167E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5F167E" w:rsidRPr="005F167E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যাকারিয়া</w:t>
      </w:r>
    </w:p>
    <w:p w:rsidR="00A03054" w:rsidRPr="003F1BD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="Kalpurush"/>
          <w:b/>
          <w:bCs/>
          <w:color w:val="205B83"/>
          <w:sz w:val="20"/>
          <w:szCs w:val="25"/>
          <w:cs/>
          <w:lang w:bidi="bn-BD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5F167E" w:rsidRPr="005F167E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ذاكر</w:t>
      </w:r>
      <w:r w:rsidR="005F167E" w:rsidRPr="005F167E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F167E" w:rsidRPr="005F167E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5F167E" w:rsidRPr="005F167E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F167E" w:rsidRPr="005F167E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F167E" w:rsidRPr="005F167E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F167E" w:rsidRPr="005F167E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الخير</w:t>
      </w:r>
    </w:p>
    <w:p w:rsidR="00A03054" w:rsidRPr="003F1BD8" w:rsidRDefault="00A03054" w:rsidP="00912D68">
      <w:pPr>
        <w:spacing w:after="0" w:line="240" w:lineRule="auto"/>
        <w:ind w:firstLine="113"/>
        <w:jc w:val="center"/>
        <w:rPr>
          <w:rFonts w:cs="Kalpurush"/>
          <w:sz w:val="32"/>
          <w:szCs w:val="40"/>
          <w:rtl/>
          <w:cs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F167E" w:rsidRPr="005F167E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F167E" w:rsidRPr="005F167E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F167E" w:rsidRPr="005F167E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F167E" w:rsidRPr="005F167E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F167E" w:rsidRPr="005F167E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F167E" w:rsidRPr="005F167E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F167E" w:rsidRPr="005F167E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F167E" w:rsidRPr="005F167E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F167E" w:rsidRPr="005F167E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8B3703" w:rsidRPr="003F1BD8" w:rsidRDefault="008B3703" w:rsidP="00B50A3A">
      <w:pPr>
        <w:bidi w:val="0"/>
        <w:jc w:val="center"/>
        <w:rPr>
          <w:rFonts w:asciiTheme="majorBidi" w:hAnsiTheme="majorBidi" w:cs="Kalpurush"/>
          <w:color w:val="006666"/>
          <w:sz w:val="40"/>
          <w:szCs w:val="50"/>
          <w:cs/>
          <w:lang w:bidi="bn-BD"/>
        </w:rPr>
        <w:sectPr w:rsidR="008B3703" w:rsidRPr="003F1BD8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EF567F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5C01B8B4" wp14:editId="4917C9F3">
            <wp:simplePos x="0" y="0"/>
            <wp:positionH relativeFrom="margin">
              <wp:posOffset>718164</wp:posOffset>
            </wp:positionH>
            <wp:positionV relativeFrom="paragraph">
              <wp:posOffset>92863</wp:posOffset>
            </wp:positionV>
            <wp:extent cx="4561490" cy="472966"/>
            <wp:effectExtent l="0" t="0" r="0" b="381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1490" cy="472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78B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 xml:space="preserve"> </w:t>
      </w:r>
      <w:r w:rsidR="00925339" w:rsidRPr="0092533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রাসূলের</w:t>
      </w:r>
      <w:r w:rsidR="00925339" w:rsidRPr="00925339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925339" w:rsidRPr="0092533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জানাযায়</w:t>
      </w:r>
      <w:r w:rsidR="00925339" w:rsidRPr="00925339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925339" w:rsidRPr="0092533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সাহাবী</w:t>
      </w:r>
      <w:r w:rsidR="00EF567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গণে</w:t>
      </w:r>
      <w:r w:rsidR="00925339" w:rsidRPr="0092533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র</w:t>
      </w:r>
      <w:r w:rsidR="00925339" w:rsidRPr="00925339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925339" w:rsidRPr="0092533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অংশ</w:t>
      </w:r>
      <w:r w:rsidR="00925339" w:rsidRPr="00925339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925339" w:rsidRPr="0092533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গ্রহণ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925339" w:rsidRPr="00046E8F" w:rsidRDefault="00925339" w:rsidP="00925339">
      <w:pPr>
        <w:shd w:val="clear" w:color="auto" w:fill="FFFFFF"/>
        <w:tabs>
          <w:tab w:val="left" w:pos="920"/>
        </w:tabs>
        <w:bidi w:val="0"/>
        <w:spacing w:after="0" w:line="240" w:lineRule="auto"/>
        <w:jc w:val="both"/>
        <w:rPr>
          <w:rFonts w:ascii="Kalpurush" w:eastAsia="Times New Roman" w:hAnsi="Kalpurush" w:cs="Kalpurush"/>
          <w:b/>
          <w:bCs/>
          <w:sz w:val="24"/>
          <w:szCs w:val="24"/>
          <w:lang w:bidi="bn-BD"/>
        </w:rPr>
      </w:pPr>
      <w:r w:rsidRPr="00046E8F">
        <w:rPr>
          <w:rFonts w:ascii="Kalpurush" w:eastAsia="Times New Roman" w:hAnsi="Kalpurush" w:cs="Kalpurush"/>
          <w:b/>
          <w:bCs/>
          <w:sz w:val="24"/>
          <w:szCs w:val="24"/>
          <w:cs/>
          <w:lang w:bidi="bn-BD"/>
        </w:rPr>
        <w:t xml:space="preserve">প্রশ্ন: </w:t>
      </w:r>
    </w:p>
    <w:p w:rsidR="00925339" w:rsidRPr="00286912" w:rsidRDefault="00925339" w:rsidP="00BB3AC3">
      <w:pPr>
        <w:shd w:val="clear" w:color="auto" w:fill="FFFFFF"/>
        <w:tabs>
          <w:tab w:val="left" w:pos="920"/>
        </w:tabs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শিয়ারা দাবি করে যে, রাসূলের 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সাহাবী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গণ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ুল্লাহ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মে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 দাফন ও জানাযায় উপস্থিত 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হ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ন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নি। বিষয়টি কত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টুকু সঠিক? তারা তখন কোথায় ছিলেন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? এ বিষয়ে </w:t>
      </w:r>
      <w:r w:rsidR="00BB3AC3">
        <w:rPr>
          <w:rFonts w:ascii="Kalpurush" w:eastAsia="Times New Roman" w:hAnsi="Kalpurush" w:cs="Kalpurush"/>
          <w:sz w:val="24"/>
          <w:szCs w:val="24"/>
          <w:cs/>
          <w:lang w:bidi="bn-BD"/>
        </w:rPr>
        <w:t>কোনো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হাদীস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আছে কিনা যদ্বারা তাদের এ দাবিকে খণ্ডন করা যায়?</w:t>
      </w:r>
    </w:p>
    <w:p w:rsidR="00925339" w:rsidRPr="00046E8F" w:rsidRDefault="00925339" w:rsidP="00925339">
      <w:pPr>
        <w:shd w:val="clear" w:color="auto" w:fill="FFFFFF"/>
        <w:tabs>
          <w:tab w:val="left" w:pos="920"/>
        </w:tabs>
        <w:bidi w:val="0"/>
        <w:spacing w:after="0" w:line="240" w:lineRule="auto"/>
        <w:jc w:val="both"/>
        <w:rPr>
          <w:rFonts w:ascii="Kalpurush" w:eastAsia="Times New Roman" w:hAnsi="Kalpurush" w:cs="Kalpurush"/>
          <w:b/>
          <w:bCs/>
          <w:sz w:val="24"/>
          <w:szCs w:val="24"/>
          <w:cs/>
          <w:lang w:bidi="bn-BD"/>
        </w:rPr>
      </w:pPr>
      <w:r w:rsidRP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উত্তর</w:t>
      </w:r>
      <w:r w:rsidRPr="00046E8F">
        <w:rPr>
          <w:rFonts w:ascii="Kalpurush" w:eastAsia="Times New Roman" w:hAnsi="Kalpurush" w:cs="Kalpurush"/>
          <w:b/>
          <w:bCs/>
          <w:sz w:val="24"/>
          <w:szCs w:val="24"/>
          <w:cs/>
          <w:lang w:bidi="bn-BD"/>
        </w:rPr>
        <w:t xml:space="preserve">: </w:t>
      </w:r>
    </w:p>
    <w:p w:rsidR="00925339" w:rsidRPr="00286912" w:rsidRDefault="00925339" w:rsidP="00925339">
      <w:pPr>
        <w:shd w:val="clear" w:color="auto" w:fill="FFFFFF"/>
        <w:tabs>
          <w:tab w:val="left" w:pos="920"/>
        </w:tabs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আলহামদু লিল্লাহ</w:t>
      </w:r>
      <w:r w:rsidR="00BB3AC3" w:rsidRPr="00EF567F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</w:p>
    <w:p w:rsidR="00925339" w:rsidRPr="00286912" w:rsidRDefault="00547B4F" w:rsidP="00BB3AC3">
      <w:pPr>
        <w:shd w:val="clear" w:color="auto" w:fill="FFFFFF"/>
        <w:tabs>
          <w:tab w:val="left" w:pos="920"/>
        </w:tabs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একজন মানুষের সব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চেয়ে নিকৃষ্ট গুণ 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হ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লো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মিথ্যা বলা। এ কারণেই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925339"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বলেন, </w:t>
      </w:r>
    </w:p>
    <w:p w:rsidR="00925339" w:rsidRPr="00EF567F" w:rsidRDefault="00BB3AC3" w:rsidP="00EF567F">
      <w:pPr>
        <w:shd w:val="clear" w:color="auto" w:fill="FFFFFF"/>
        <w:tabs>
          <w:tab w:val="left" w:pos="920"/>
        </w:tabs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«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إِيَّاكُمْ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وَالْكَذِبَ،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فَإِنَّ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الْكَذِبَ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يَهْدِي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إِلَى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الْفُجُورِ،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وَإِنَّ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الْفُجُورَ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يَهْد</w:t>
      </w:r>
      <w:bookmarkStart w:id="0" w:name="_GoBack"/>
      <w:bookmarkEnd w:id="0"/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ِي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إِلَى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النَّارِ،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وَمَا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يَزَالُ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الرَّجُلُ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يَكْذِبُ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وَيَتَحَرَّى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الْكَذِبَ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حَتَّى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يُكْتَبَ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عِنْدَ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اللَّهِ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كَذَّابًا</w:t>
      </w:r>
      <w:r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»</w:t>
      </w:r>
    </w:p>
    <w:p w:rsidR="00925339" w:rsidRPr="00286912" w:rsidRDefault="00925339" w:rsidP="00EF567F">
      <w:pPr>
        <w:bidi w:val="0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“তোমরা তোমাদের নিজেদের মিথ্যা থেকে বাচ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াও। কারণ, মিথ্যা মানুষকে গোমরাহ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 দিকে নিয়ে যায়। আর 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গোমরাহ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মানুষকে জাহান্নামের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পথ দেখায়। </w:t>
      </w:r>
      <w:r w:rsidR="00BB3AC3">
        <w:rPr>
          <w:rFonts w:ascii="Kalpurush" w:eastAsia="Times New Roman" w:hAnsi="Kalpurush" w:cs="Kalpurush"/>
          <w:sz w:val="24"/>
          <w:szCs w:val="24"/>
          <w:cs/>
          <w:lang w:bidi="bn-BD"/>
        </w:rPr>
        <w:t>কোনো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লোক যখন মিথ্যা বলতে থাকে তখন মিথ্যা তার স্বভাবে পরিণত হয়। ফলে আল্লাহর নিকট তার নাম মিথ্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যাবাদী হিসেবে লিখা হয়”।  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(সহীহ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বুখার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হাদীস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নং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৬১৩৪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সহীহ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মুসলিম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হাদীস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নং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২৬০৭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)</w:t>
      </w:r>
    </w:p>
    <w:p w:rsidR="00925339" w:rsidRPr="00286912" w:rsidRDefault="00925339" w:rsidP="00006B0C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উম্মতে </w:t>
      </w:r>
      <w:r w:rsidR="00006B0C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মুহাম্ম</w:t>
      </w:r>
      <w:r w:rsidR="00006B0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াদী</w:t>
      </w:r>
      <w:r w:rsidR="00006B0C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দাবীদারদের মধ্যে শিয়াদের চেয়ে অধিক মিথ্যুক আর </w:t>
      </w:r>
      <w:r w:rsidR="00BB3AC3">
        <w:rPr>
          <w:rFonts w:ascii="Kalpurush" w:eastAsia="Times New Roman" w:hAnsi="Kalpurush" w:cs="Kalpurush"/>
          <w:sz w:val="24"/>
          <w:szCs w:val="24"/>
          <w:cs/>
          <w:lang w:bidi="bn-BD"/>
        </w:rPr>
        <w:t>কোনো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দল আছে বলে আমাদের জা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না নেই। এটি একটি ঐতিহাসিক </w:t>
      </w:r>
      <w:r w:rsidR="00BB3AC3">
        <w:rPr>
          <w:rFonts w:ascii="Kalpurush" w:eastAsia="Times New Roman" w:hAnsi="Kalpurush" w:cs="Kalpurush"/>
          <w:sz w:val="24"/>
          <w:szCs w:val="24"/>
          <w:cs/>
          <w:lang w:bidi="bn-BD"/>
        </w:rPr>
        <w:t>সত্য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যে,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ইমামগণ তাদের কিতাবসমূহে যুগ যুগ ধরে তাদের মিথ্যাচারের বিষয়টি মানুষের কাছে তুলে ধরেছেন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এবং তাদের থেকে সতর্ক করেছেন</w:t>
      </w:r>
      <w:r w:rsidR="00BB3AC3" w:rsidRPr="00EF567F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Pr="00EF567F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 </w:t>
      </w:r>
    </w:p>
    <w:p w:rsidR="00925339" w:rsidRPr="00286912" w:rsidRDefault="00925339" w:rsidP="00BB3AC3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শাইখুল ইসলাম 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ইব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তাইমিয়্যাহ রহ. বলেন,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“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আহলে 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ইলমগ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ণে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বর্ণনা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ও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সনদ এ বিষয়ে একমত যে, শিয়ারা সবচেয়ে বেশি মিথ্যুক দল। তাদের মিথ্যা বলা ঐতিহা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সিক সত্য। এ কারণেই ইসলামের ধারক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-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বাহক 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ওলামায়ে কেরাম ও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ইমাম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গণ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শিয়াদের বৈশিষ্ট্য সম্পর্কে এ কথা জানতেন যে, তারা অধিক মিথ্যুক।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”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</w:p>
    <w:p w:rsidR="00925339" w:rsidRPr="00286912" w:rsidRDefault="00925339" w:rsidP="003F1BD8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ইমাম মালিক রহ.কে রাফেযী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শিয়া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দের সম্পর্কে জি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জ্ঞেস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করা হলে তিনি বলেন, তাদের সাথে কথা 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ব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লো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না, তাদের থেকে বর্ণনা করো না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;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কারণ তারা মিথ্যা বলে। </w:t>
      </w:r>
    </w:p>
    <w:p w:rsidR="00925339" w:rsidRPr="00286912" w:rsidRDefault="00925339" w:rsidP="00BB3AC3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ইমাম 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শাফে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‘ঈ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রহ, বলেন, মিথ্যা সাক্ষ্য দে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য়ার ব্যাপারে রাফেযী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শিয়া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দের থেকে অধিক আর কাউকে আমি দেখি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নি। </w:t>
      </w:r>
    </w:p>
    <w:p w:rsidR="00925339" w:rsidRPr="00286912" w:rsidRDefault="00925339" w:rsidP="003F1BD8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ইয়াযিদ 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ইব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হা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রূ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বলেন, রাফেযী ছাড়া অন্যান্য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বিদ‘আতী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যদি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সেদিক দাওয়াত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না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দেয় তবে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তাদের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বর্ণনা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গ্রহণ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করা যায়।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কিন্তু</w:t>
      </w:r>
      <w:r w:rsidR="003F1BD8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রাফেযীদের থেকে নয়</w:t>
      </w:r>
      <w:r w:rsidR="00BB3AC3" w:rsidRPr="00EF567F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কারণ তারা মিথ্যুক।</w:t>
      </w:r>
    </w:p>
    <w:p w:rsidR="00925339" w:rsidRPr="00286912" w:rsidRDefault="00925339" w:rsidP="003F1BD8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lastRenderedPageBreak/>
        <w:t xml:space="preserve">শরীক আল 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কা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যী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রহ. বলেন, রাফেযী ছাড়া অন্য যে </w:t>
      </w:r>
      <w:r w:rsidR="00BB3AC3">
        <w:rPr>
          <w:rFonts w:ascii="Kalpurush" w:eastAsia="Times New Roman" w:hAnsi="Kalpurush" w:cs="Kalpurush"/>
          <w:sz w:val="24"/>
          <w:szCs w:val="24"/>
          <w:cs/>
          <w:lang w:bidi="bn-BD"/>
        </w:rPr>
        <w:t>কোনো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ব্যক্তি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সাথে দে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খা হয় তাদের থেকে ইলম গ্রহণ করি</w:t>
      </w:r>
      <w:r w:rsidR="00BB3AC3" w:rsidRPr="00EF567F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কিন্তু রাফেযীদের থেকে নয়;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কারণ, তারা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হাদীস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বানায় এবং 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বানানো হাদীসকে দীন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হিসেবে গ্রহণ করে। </w:t>
      </w:r>
    </w:p>
    <w:p w:rsidR="00925339" w:rsidRPr="00286912" w:rsidRDefault="00925339" w:rsidP="003F1BD8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শরীক 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হ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লো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শরীক 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ইবন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আব্দুল্লাহ আল-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কা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যী</w:t>
      </w:r>
      <w:r w:rsidR="003F1BD8" w:rsidRPr="00286912">
        <w:rPr>
          <w:rFonts w:ascii="Kalpurush" w:eastAsia="Times New Roman" w:hAnsi="Kalpurush" w:cs="Mangal"/>
          <w:sz w:val="24"/>
          <w:szCs w:val="24"/>
          <w:cs/>
          <w:lang w:bidi="hi-IN"/>
        </w:rPr>
        <w:t xml:space="preserve">।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তিনি কুফ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ার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কা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যী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ছিলেন। ইমাম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সুফিয়ান সাওরী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ও আবু হানিফা রহ.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-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এর সমসাময়িক লোক ছিলেন। তিনি শিয়াদেরই একজন। তিনি মুখে বলেন, আমি একজন শিয়া। একজন শিয়া লোক শিয়াদের সম্পর্কে এমন সাক্ষ্য দিলেন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!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</w:p>
    <w:p w:rsidR="00547B4F" w:rsidRDefault="00925339" w:rsidP="003F1BD8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ইমামদের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উল্লিখিত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উক্তিগুলো আব্দুল্লাহ 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ইব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ন বাত্তাহ তার লিখিত কিতাব, ‘আল-ইবানাতুল কুবরা’ তে বর্ণনা করে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ছে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ন। আরও বিস্তারিত জানার জন্য দেখুন: মিনহাজুস সূন্নাহ আন-নববীয়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: ২৬-২৭/১</w:t>
      </w:r>
    </w:p>
    <w:p w:rsidR="00925339" w:rsidRPr="00286912" w:rsidRDefault="00925339" w:rsidP="003F1BD8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১১ হিজরি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,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১২ই রবিউল আউয়াল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,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রোজ সোমবার দুপুরের পর 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রাসূলুল্লাহ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সাল্লাল্লাহু আলাইহি ওয়াসাল্লাম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 </w:t>
      </w:r>
      <w:r w:rsidR="00EF567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মারা যান</w:t>
      </w:r>
      <w:r w:rsidRPr="00EF567F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Pr="003F1BD8">
        <w:rPr>
          <w:rFonts w:ascii="Kalpurush" w:eastAsia="Times New Roman" w:hAnsi="Kalpurush" w:cs="Kalpurush" w:hint="cs"/>
          <w:sz w:val="24"/>
          <w:szCs w:val="24"/>
          <w:cs/>
          <w:lang w:bidi="bn-IN"/>
        </w:rPr>
        <w:t xml:space="preserve">বুধবারে 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রাসূলুল্লাহ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সাল্লাল্লাহু আলাইহি ওয়াসাল্লাম</w:t>
      </w:r>
      <w:r w:rsidR="00547B4F">
        <w:rPr>
          <w:rFonts w:ascii="Kalpurush" w:eastAsia="Times New Roman" w:hAnsi="Kalpurush" w:cs="Kalpurush" w:hint="cs"/>
          <w:sz w:val="24"/>
          <w:szCs w:val="24"/>
          <w:lang w:bidi="bn-BD"/>
        </w:rPr>
        <w:t>-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এর 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ওপর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সমগ্র মদীনাবাসীরা জানাযা পড়ার পর তাকে দাফন করা হয়। যেমন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আবু বকর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রাদিয়াল্লাহু আনহু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বলেন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,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একদল প্রবেশ করত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,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তারা তাকবীর বলত সালাত আদায় করত ও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দো‘আ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করত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তারপর তারা বেরিয়ে পড়ত। তারপর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আবারও একদল প্রবেশ করত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,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তারা তাকবীর বলত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,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সালাত আদায় করত ও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দো‘আ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করত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,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অত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ঃ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পর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তারা বেরিয়ে পড়ত যাতে অন্য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রা প্রবেশ করতে পারে</w:t>
      </w:r>
      <w:r w:rsidR="00BB3AC3" w:rsidRPr="00EF567F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 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(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IN"/>
        </w:rPr>
        <w:t>শামায়েলে তিরমি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যী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,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পৃ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: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৩৩৮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)</w:t>
      </w:r>
      <w:r w:rsidRPr="00EF567F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আলবানী </w:t>
      </w:r>
      <w:r>
        <w:rPr>
          <w:rFonts w:ascii="Kalpurush" w:eastAsia="Times New Roman" w:hAnsi="Kalpurush" w:cs="Kalpurush"/>
          <w:sz w:val="24"/>
          <w:szCs w:val="24"/>
          <w:cs/>
          <w:lang w:bidi="bn-IN"/>
        </w:rPr>
        <w:t>হাদীস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টিকে সহীহ বলে আখ্যায়িত করেন। </w:t>
      </w:r>
    </w:p>
    <w:p w:rsidR="00925339" w:rsidRPr="00286912" w:rsidRDefault="00925339" w:rsidP="003F1BD8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এ সময় মদীনায় উপস্থিত ছিল এমন </w:t>
      </w:r>
      <w:r w:rsidR="00BB3AC3">
        <w:rPr>
          <w:rFonts w:ascii="Kalpurush" w:eastAsia="Times New Roman" w:hAnsi="Kalpurush" w:cs="Kalpurush"/>
          <w:sz w:val="24"/>
          <w:szCs w:val="24"/>
          <w:cs/>
          <w:lang w:bidi="bn-BD"/>
        </w:rPr>
        <w:t>কোনো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সাহাবী খুঁজে পাওয়া যাবে না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যিনি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3D1A47">
        <w:rPr>
          <w:rFonts w:ascii="Kalpurush" w:eastAsia="Times New Roman" w:hAnsi="Kalpurush" w:cs="Kalpurush" w:hint="cs"/>
          <w:sz w:val="24"/>
          <w:szCs w:val="24"/>
          <w:lang w:bidi="bn-BD"/>
        </w:rPr>
        <w:t>-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এর 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পর জানাযার সালাত আদায় করে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নি। মদীনায় উপস্থিত সবাই তার 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ওপর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সালাতুল জানাযা আদায় করেন। এটি একটি স্পষ্ট বিষয়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;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এর দলীল প্রমাণ সম্পর্কে গবেষণা করার 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কোনো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প্রয়োজন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নেই</w:t>
      </w:r>
      <w:r w:rsidR="003F1BD8" w:rsidRPr="00286912">
        <w:rPr>
          <w:rFonts w:ascii="Kalpurush" w:eastAsia="Times New Roman" w:hAnsi="Kalpurush" w:cs="Mangal" w:hint="cs"/>
          <w:sz w:val="24"/>
          <w:szCs w:val="24"/>
          <w:cs/>
          <w:lang w:bidi="hi-IN"/>
        </w:rPr>
        <w:t xml:space="preserve">।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কারণ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, </w:t>
      </w:r>
      <w:r w:rsidR="003F1BD8"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সাহাবী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গণে</w:t>
      </w:r>
      <w:r w:rsidR="003F1BD8"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র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নিকট </w:t>
      </w:r>
      <w:r w:rsidR="00547B4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রাসূলুল্লাহ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সাল্লাল্লাহু আলাইহি ওয়াসাল্লাম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তাদের পিতা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>-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মাতা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,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স্ত্রী</w:t>
      </w:r>
      <w:r w:rsidR="003D1A47">
        <w:rPr>
          <w:rFonts w:ascii="Kalpurush" w:eastAsia="Times New Roman" w:hAnsi="Kalpurush" w:cs="Kalpurush" w:hint="cs"/>
          <w:sz w:val="24"/>
          <w:szCs w:val="24"/>
          <w:lang w:bidi="bn-BD"/>
        </w:rPr>
        <w:t>-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সন্তান এমনকি তাদের জীবনের চেয়েও অধিক প্রিয় ছিলেন। যেমন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আনাস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রাদিয়াল্লাহু আনহু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 </w:t>
      </w:r>
      <w:r w:rsidRPr="00286912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বলেন</w:t>
      </w:r>
      <w:r w:rsidRPr="00286912">
        <w:rPr>
          <w:rFonts w:ascii="Kalpurush" w:eastAsia="Times New Roman" w:hAnsi="Kalpurush" w:cs="Kalpurush"/>
          <w:sz w:val="24"/>
          <w:szCs w:val="24"/>
          <w:lang w:bidi="bn-BD"/>
        </w:rPr>
        <w:t xml:space="preserve">, </w:t>
      </w:r>
    </w:p>
    <w:p w:rsidR="00925339" w:rsidRPr="00EF567F" w:rsidRDefault="00BB3AC3" w:rsidP="00BB3AC3">
      <w:pPr>
        <w:shd w:val="clear" w:color="auto" w:fill="FFFFFF"/>
        <w:spacing w:after="150" w:line="528" w:lineRule="atLeast"/>
        <w:jc w:val="both"/>
        <w:rPr>
          <w:rFonts w:ascii="Droid Arabic Naskh" w:eastAsia="Times New Roman" w:hAnsi="Droid Arabic Naskh" w:cs="Kalpurush"/>
          <w:color w:val="070B79"/>
          <w:sz w:val="24"/>
          <w:szCs w:val="30"/>
          <w:cs/>
          <w:lang w:bidi="bn-BD"/>
        </w:rPr>
      </w:pPr>
      <w:r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«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لَمْ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يَكُنْ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شَخْصٌ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أَحَبَّ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إِلَيْهِمْ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مِنْ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رَسُولِ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اللَّهِ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صَلَّى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اللَّهُ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عَلَيْهِ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وَسَلَّمَ</w:t>
      </w:r>
      <w:r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»</w:t>
      </w:r>
    </w:p>
    <w:p w:rsidR="00925339" w:rsidRPr="00286912" w:rsidRDefault="003D1A47" w:rsidP="003F1BD8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“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তাদের নিকট 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925339"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থেকে অধিক প্রিয় আর </w:t>
      </w:r>
      <w:r w:rsidR="00BB3AC3">
        <w:rPr>
          <w:rFonts w:ascii="Kalpurush" w:eastAsia="Times New Roman" w:hAnsi="Kalpurush" w:cs="Kalpurush"/>
          <w:sz w:val="24"/>
          <w:szCs w:val="24"/>
          <w:cs/>
          <w:lang w:bidi="bn-BD"/>
        </w:rPr>
        <w:t>কোনো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মানুষ ছিল না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”</w:t>
      </w:r>
      <w:r w:rsidR="00BB3AC3" w:rsidRPr="00EF567F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="00925339" w:rsidRPr="00EF567F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 </w:t>
      </w:r>
      <w:r w:rsidR="00925339" w:rsidRPr="00EF567F">
        <w:rPr>
          <w:rFonts w:ascii="Kalpurush" w:eastAsia="Times New Roman" w:hAnsi="Kalpurush" w:cs="Kalpurush"/>
          <w:sz w:val="24"/>
          <w:szCs w:val="24"/>
          <w:cs/>
          <w:lang w:bidi="bn-IN"/>
        </w:rPr>
        <w:t>বর্ণনায় তিরমি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যী</w:t>
      </w:r>
      <w:r w:rsidR="00925339" w:rsidRPr="00BB3AC3">
        <w:rPr>
          <w:rFonts w:ascii="Kalpurush" w:eastAsia="Times New Roman" w:hAnsi="Kalpurush" w:cs="Kalpurush"/>
          <w:sz w:val="24"/>
          <w:szCs w:val="24"/>
          <w:cs/>
          <w:lang w:bidi="bn-BD"/>
        </w:rPr>
        <w:t>, হাদীস</w:t>
      </w:r>
      <w:r w:rsidRPr="00BB3AC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নং</w:t>
      </w:r>
      <w:r w:rsidR="00925339" w:rsidRPr="00BB3AC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২৭৫৪</w:t>
      </w:r>
      <w:r w:rsidRPr="00EF567F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আল্লামা আলবানী রহ. সহীহ তিরমি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যী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তে </w:t>
      </w:r>
      <w:r w:rsidR="00925339">
        <w:rPr>
          <w:rFonts w:ascii="Kalpurush" w:eastAsia="Times New Roman" w:hAnsi="Kalpurush" w:cs="Kalpurush"/>
          <w:sz w:val="24"/>
          <w:szCs w:val="24"/>
          <w:cs/>
          <w:lang w:bidi="bn-BD"/>
        </w:rPr>
        <w:t>হাদীস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টিকে সহীহ বলে আখ্যায়িত করেন। </w:t>
      </w:r>
    </w:p>
    <w:p w:rsidR="00925339" w:rsidRPr="00286912" w:rsidRDefault="00925339" w:rsidP="003F1BD8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কিন্তু কতক লোকের অন্তর ইসলাম ও মুসলিদের প্রতি বিদ্বেষে পরিপূর্ণ। তারা সব সময় মুসলিমদের বিপক্ষে মিথ্যাচার করতে থাকে এবং তাদের বিরুদ্ধে অপবাদ রটায়। অথচ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সাহাবীগণ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নবীদের পর সর্বোত্তম মানব। এ বিষয়ে 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সাল্লাল্লাহু আলাইহি ওয়াসাল্লাম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নিজেই সাক্ষী। তিনি বলেন, </w:t>
      </w:r>
    </w:p>
    <w:p w:rsidR="00925339" w:rsidRPr="00EF567F" w:rsidRDefault="00BB3AC3" w:rsidP="00BB3AC3">
      <w:pPr>
        <w:shd w:val="clear" w:color="auto" w:fill="FFFFFF"/>
        <w:spacing w:after="150" w:line="528" w:lineRule="atLeast"/>
        <w:jc w:val="both"/>
        <w:rPr>
          <w:rFonts w:ascii="Droid Arabic Naskh" w:eastAsia="Times New Roman" w:hAnsi="Droid Arabic Naskh" w:cs="KFGQPC Uthman Taha Naskh"/>
          <w:color w:val="070B79"/>
          <w:sz w:val="24"/>
          <w:szCs w:val="24"/>
          <w:cs/>
          <w:lang w:bidi="bn-BD"/>
        </w:rPr>
      </w:pPr>
      <w:r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«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خَيْرُ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النَّاسِ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قَرْنِي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،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ثُمَّ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الَّذِينَ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يَلُونَهُمْ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،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ثُمَّ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الَّذِينَ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يَلُونَهُمْ</w:t>
      </w:r>
      <w:r w:rsidRPr="00EF567F">
        <w:rPr>
          <w:rFonts w:ascii="Droid Arabic Naskh" w:eastAsia="Times New Roman" w:hAnsi="Droid Arabic Naskh" w:cs="KFGQPC Uthman Taha Naskh" w:hint="eastAsia"/>
          <w:color w:val="070B79"/>
          <w:sz w:val="24"/>
          <w:szCs w:val="24"/>
          <w:rtl/>
        </w:rPr>
        <w:t>»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</w:p>
    <w:p w:rsidR="00925339" w:rsidRPr="00286912" w:rsidRDefault="00925339" w:rsidP="003D1A47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lastRenderedPageBreak/>
        <w:t>“সব চেয়ে উত্তম মানুষ আমার যুগের মানুষ, তারপর যারা আমার যুগের সাথে মিলিত, তারপর যারা ত</w:t>
      </w:r>
      <w:r w:rsidR="003D1A4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াদের সাথে মিলিত”। বর্ণনায় 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সহীহ </w:t>
      </w:r>
      <w:r w:rsidR="003D1A47">
        <w:rPr>
          <w:rFonts w:ascii="Kalpurush" w:eastAsia="Times New Roman" w:hAnsi="Kalpurush" w:cs="Kalpurush"/>
          <w:sz w:val="24"/>
          <w:szCs w:val="24"/>
          <w:cs/>
          <w:lang w:bidi="bn-BD"/>
        </w:rPr>
        <w:t>বুখার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হাদীস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নং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২৬৫২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সহীহ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মুসলিম,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হাদীস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নং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২৫৩২</w:t>
      </w:r>
      <w:r w:rsidR="00BB3AC3" w:rsidRPr="00EF567F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</w:p>
    <w:p w:rsidR="00925339" w:rsidRPr="00286912" w:rsidRDefault="00925339" w:rsidP="003F1BD8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যারা সাহাবীদের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গালি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দেয়, তাদের অপবাদ দেয় এবং সম্মানহানি করে, তারা মূলত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ঃ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রাসূলকেই অপবাদ দেয়। 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কারণ,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তারা তার সাথী, শিষ্য ও সহযোগী এবং তার স</w:t>
      </w:r>
      <w:r w:rsidR="003D1A47">
        <w:rPr>
          <w:rFonts w:ascii="Kalpurush" w:eastAsia="Times New Roman" w:hAnsi="Kalpurush" w:cs="Kalpurush"/>
          <w:sz w:val="24"/>
          <w:szCs w:val="24"/>
          <w:cs/>
          <w:lang w:bidi="bn-BD"/>
        </w:rPr>
        <w:t>বচেয়ে প্রিয় মানুষ। তারা সবাই যে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তার জানাযায় উপস্থিত হয়েছিল সে বিষয়ে 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একাধিক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হাদীস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বিদ্যমান। আর বিষয়টি এত স্পষ্ট যে তার জন্য দলীল দে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য়ার </w:t>
      </w:r>
      <w:r w:rsidR="00BB3AC3">
        <w:rPr>
          <w:rFonts w:ascii="Kalpurush" w:eastAsia="Times New Roman" w:hAnsi="Kalpurush" w:cs="Kalpurush"/>
          <w:sz w:val="24"/>
          <w:szCs w:val="24"/>
          <w:cs/>
          <w:lang w:bidi="bn-BD"/>
        </w:rPr>
        <w:t>কোনো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প্রয়োজন নেই। এটি দিবালোকের 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ম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তো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ই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স্পষ্ট। </w:t>
      </w:r>
    </w:p>
    <w:p w:rsidR="00925339" w:rsidRPr="00286912" w:rsidRDefault="00925339" w:rsidP="00BB3AC3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আনাস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রাদিয়াল্লাহু </w:t>
      </w:r>
      <w:r w:rsidRPr="00C366A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আনহু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থেকে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বর্ণিত, তিনি বলেন,</w:t>
      </w:r>
    </w:p>
    <w:p w:rsidR="00925339" w:rsidRPr="00EF567F" w:rsidRDefault="00BB3AC3" w:rsidP="00BB3AC3">
      <w:pPr>
        <w:shd w:val="clear" w:color="auto" w:fill="FFFFFF"/>
        <w:spacing w:after="150" w:line="528" w:lineRule="atLeast"/>
        <w:jc w:val="both"/>
        <w:rPr>
          <w:rFonts w:ascii="Droid Arabic Naskh" w:eastAsia="Times New Roman" w:hAnsi="Droid Arabic Naskh" w:cs="KFGQPC Uthman Taha Naskh"/>
          <w:color w:val="070B79"/>
          <w:sz w:val="24"/>
          <w:szCs w:val="24"/>
          <w:cs/>
          <w:lang w:bidi="bn-BD"/>
        </w:rPr>
      </w:pPr>
      <w:r w:rsidRPr="00EF567F">
        <w:rPr>
          <w:rFonts w:ascii="Droid Arabic Naskh" w:eastAsia="Times New Roman" w:hAnsi="Droid Arabic Naskh" w:cs="KFGQPC Uthman Taha Naskh" w:hint="cs"/>
          <w:color w:val="070B79"/>
          <w:sz w:val="24"/>
          <w:szCs w:val="24"/>
          <w:rtl/>
        </w:rPr>
        <w:t>«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>لَمَّا كَانَ اليَوْمُ الَّذِي دَخَلَ فِيهِ رَسُولُ اللهِ صَلَّى اللَّهُ عَلَيْهِ وَسَلَّمَ الْمَدِينَةَ أَضَاءَ مِنْهَا كُلُّ شَيْءٍ ، فَلَمَّا كَانَ اليَوْمُ الَّذِي مَاتَ فِيهِ أَظْلَمَ مِنْهَا كُلُّ شَيْءٍ ، وَمَا نَفَضْنَا عَنْ رَسُولِ اللهِ صَلَّى اللَّهُ عَلَيْهِ وَسَلَّمَ الأَيْدِي وَإِنَّا لَفِي دَفْنِهِ حَتَّى أَنْكَرْنَا قُلُوبَنَا</w:t>
      </w:r>
      <w:r w:rsidRPr="00EF567F">
        <w:rPr>
          <w:rFonts w:ascii="Droid Arabic Naskh" w:eastAsia="Times New Roman" w:hAnsi="Droid Arabic Naskh" w:cs="KFGQPC Uthman Taha Naskh" w:hint="cs"/>
          <w:color w:val="070B79"/>
          <w:sz w:val="24"/>
          <w:szCs w:val="24"/>
          <w:rtl/>
        </w:rPr>
        <w:t>»</w:t>
      </w:r>
      <w:r w:rsidR="00925339" w:rsidRPr="00EF567F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 xml:space="preserve"> </w:t>
      </w:r>
    </w:p>
    <w:p w:rsidR="00925339" w:rsidRPr="00286912" w:rsidRDefault="003D1A47" w:rsidP="003F1BD8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“</w:t>
      </w:r>
      <w:r w:rsidRP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যেদিন</w:t>
      </w:r>
      <w:r w:rsidRPr="003D1A4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925339"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মদীনায় প্রবেশ করেন, সেদিন সবকিছুই আলোকিত হয়ে যায়। আবার যেদিন 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925339"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মারা যান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সেদিন সব কিছুই অন্ধকার হয়ে যায়। 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925339"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এর দাফ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ন শেষ করে হাত ঝাড়ার পূর্বেই আমরা যেন আমাদের নিজেদের অন্তরসমূহকে চিনতে পারছিলাম না। 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বর্ণনায় 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তিরমি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যী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,</w:t>
      </w:r>
      <w:r w:rsidR="00EF567F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৩৬১৮, বিদায়া ওয়ান নিহায়াতে ইবন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কাসীর </w:t>
      </w:r>
      <w:r w:rsidR="00925339">
        <w:rPr>
          <w:rFonts w:ascii="Kalpurush" w:eastAsia="Times New Roman" w:hAnsi="Kalpurush" w:cs="Kalpurush"/>
          <w:sz w:val="24"/>
          <w:szCs w:val="24"/>
          <w:cs/>
          <w:lang w:bidi="bn-BD"/>
        </w:rPr>
        <w:t>হাদীস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টিকে শুদ্ধ বলেন। </w:t>
      </w:r>
    </w:p>
    <w:p w:rsidR="00925339" w:rsidRPr="00286912" w:rsidRDefault="003F1BD8" w:rsidP="003F1BD8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ফাতেমা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EF567F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আনহ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া 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মানুষ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দের উদ্দেশ্য করে বলেন, যখন তারা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ঁ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র পিতাকে দাফন করে ফিরে আসে,</w:t>
      </w:r>
    </w:p>
    <w:p w:rsidR="00925339" w:rsidRPr="00EF567F" w:rsidRDefault="00BB3AC3" w:rsidP="00BB3AC3">
      <w:pPr>
        <w:shd w:val="clear" w:color="auto" w:fill="FFFFFF"/>
        <w:spacing w:after="150" w:line="528" w:lineRule="atLeast"/>
        <w:jc w:val="both"/>
        <w:rPr>
          <w:rFonts w:ascii="Kalpurush" w:eastAsia="Times New Roman" w:hAnsi="Kalpurush" w:cs="KFGQPC Uthman Taha Naskh"/>
          <w:color w:val="070B79"/>
          <w:sz w:val="24"/>
          <w:szCs w:val="24"/>
          <w:cs/>
          <w:lang w:bidi="bn-BD"/>
        </w:rPr>
      </w:pPr>
      <w:r w:rsidRPr="00EF567F">
        <w:rPr>
          <w:rFonts w:ascii="Kalpurush" w:eastAsia="Times New Roman" w:hAnsi="Kalpurush" w:cs="KFGQPC Uthman Taha Naskh" w:hint="cs"/>
          <w:color w:val="070B79"/>
          <w:sz w:val="24"/>
          <w:szCs w:val="24"/>
          <w:cs/>
          <w:lang w:bidi="bn-BD"/>
        </w:rPr>
        <w:t>»</w:t>
      </w:r>
      <w:r w:rsidR="00925339" w:rsidRPr="00EF567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>يَا أَنَسُ ! أَطَابَتْ أَنْفُسُكُمْ أَنْ تَحْثُوا عَلَى رَسُولِ اللَّهِ صلى الله عليه وسلم التُّرَابَ</w:t>
      </w:r>
      <w:r w:rsidRPr="00EF567F">
        <w:rPr>
          <w:rFonts w:ascii="Kalpurush" w:eastAsia="Times New Roman" w:hAnsi="Kalpurush" w:cs="KFGQPC Uthman Taha Naskh" w:hint="cs"/>
          <w:color w:val="070B79"/>
          <w:sz w:val="24"/>
          <w:szCs w:val="24"/>
          <w:rtl/>
        </w:rPr>
        <w:t>»</w:t>
      </w:r>
      <w:r w:rsidR="00925339" w:rsidRPr="00EF567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925339" w:rsidRPr="00EF567F">
        <w:rPr>
          <w:rFonts w:ascii="Kalpurush" w:eastAsia="Times New Roman" w:hAnsi="Kalpurush" w:cs="KFGQPC Uthman Taha Naskh"/>
          <w:color w:val="070B79"/>
          <w:sz w:val="24"/>
          <w:szCs w:val="24"/>
          <w:lang w:bidi="bn-BD"/>
        </w:rPr>
        <w:t xml:space="preserve"> </w:t>
      </w:r>
    </w:p>
    <w:p w:rsidR="00925339" w:rsidRPr="00286912" w:rsidRDefault="00925339" w:rsidP="00441F4E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“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হে আনাস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!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যখন তোমরা 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-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এর 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উ</w:t>
      </w:r>
      <w:r w:rsidR="00BB3AC3">
        <w:rPr>
          <w:rFonts w:ascii="Kalpurush" w:eastAsia="Times New Roman" w:hAnsi="Kalpurush" w:cs="Kalpurush"/>
          <w:sz w:val="24"/>
          <w:szCs w:val="24"/>
          <w:cs/>
          <w:lang w:bidi="bn-BD"/>
        </w:rPr>
        <w:t>পর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মাটি দিচ্ছিলে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তখন তোমাদের অন্তর</w:t>
      </w:r>
      <w:r w:rsidR="00441F4E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ে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কি </w:t>
      </w:r>
      <w:r w:rsidR="00441F4E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ভালো লাগ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ছিল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”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? 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(সহীহ </w:t>
      </w:r>
      <w:r w:rsidR="003D1A47">
        <w:rPr>
          <w:rFonts w:ascii="Kalpurush" w:eastAsia="Times New Roman" w:hAnsi="Kalpurush" w:cs="Kalpurush"/>
          <w:sz w:val="24"/>
          <w:szCs w:val="24"/>
          <w:cs/>
          <w:lang w:bidi="bn-BD"/>
        </w:rPr>
        <w:t>বুখার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হাদীস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নং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৪৪৬২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)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</w:p>
    <w:p w:rsidR="00925339" w:rsidRPr="00286912" w:rsidRDefault="00925339" w:rsidP="003F1BD8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এত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সব প্রমাণাদি থাকা 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সত্বেও এ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সব শিয়া মিথ্যুকরা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সাহাবী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গণের</w:t>
      </w:r>
      <w:r w:rsidR="003F1BD8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D1A47">
        <w:rPr>
          <w:rFonts w:ascii="Kalpurush" w:eastAsia="Times New Roman" w:hAnsi="Kalpurush" w:cs="Kalpurush"/>
          <w:sz w:val="24"/>
          <w:szCs w:val="24"/>
          <w:cs/>
          <w:lang w:bidi="bn-BD"/>
        </w:rPr>
        <w:t>ওপর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এত বড় অপবাদ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কোত্থেকে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নিয়ে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আসে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? </w:t>
      </w:r>
    </w:p>
    <w:p w:rsidR="00925339" w:rsidRPr="00286912" w:rsidRDefault="00EF567F" w:rsidP="003F1BD8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925339">
        <w:rPr>
          <w:rFonts w:asciiTheme="majorBidi" w:hAnsiTheme="majorBidi" w:cs="KFGQPC Uthman Taha Naskh"/>
          <w:noProof/>
          <w:color w:val="006666"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03377D38" wp14:editId="02CB7057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28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যারা 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দী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নের জরুরী বিষয়গুলোকে অস্বীকার করে, কুরআনকে অস্বীকার করে এবং কুরআনের মধ্যে বিকৃতি আছে ও তার কিছু অংশ বাদ দে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য়া হয়েছে</w:t>
      </w:r>
      <w:r w:rsidR="003D1A4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বলে দাবি করে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যারা 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925339"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কে বিভিন্ন প্রকার অপবাদ দেয়, রাসূলের সাহাবী যাদের আলোচনা আল্লাহ </w:t>
      </w:r>
      <w:r w:rsidR="003F1BD8">
        <w:rPr>
          <w:rFonts w:ascii="Kalpurush" w:eastAsia="Times New Roman" w:hAnsi="Kalpurush" w:cs="Kalpurush"/>
          <w:sz w:val="24"/>
          <w:szCs w:val="24"/>
          <w:cs/>
          <w:lang w:bidi="bn-BD"/>
        </w:rPr>
        <w:t>তা</w:t>
      </w:r>
      <w:r w:rsidR="003F1BD8">
        <w:rPr>
          <w:rFonts w:ascii="Kalpurush" w:eastAsia="Times New Roman" w:hAnsi="Kalpurush" w:cs="Kalpurush"/>
          <w:sz w:val="24"/>
          <w:szCs w:val="24"/>
          <w:lang w:bidi="bn-BD"/>
        </w:rPr>
        <w:t>‘</w:t>
      </w:r>
      <w:r w:rsidR="003F1BD8">
        <w:rPr>
          <w:rFonts w:ascii="Kalpurush" w:eastAsia="Times New Roman" w:hAnsi="Kalpurush" w:cs="Kalpurush"/>
          <w:sz w:val="24"/>
          <w:szCs w:val="24"/>
          <w:cs/>
          <w:lang w:bidi="bn-BD"/>
        </w:rPr>
        <w:t>আলা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কুরআনে চির দিনের জন্য স্থায়ী করে দিয়েছেন, </w:t>
      </w:r>
      <w:r w:rsidR="00BE3D74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তাদের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গালি </w:t>
      </w:r>
      <w:r w:rsidR="00BE3D74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দেয়, </w:t>
      </w:r>
      <w:r w:rsidR="00547B4F"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রাসূলুল্লাহ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925339"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BE3D74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থেকে বর্ণিত মুতাওয়া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তি</w:t>
      </w:r>
      <w:r w:rsidR="00BE3D74">
        <w:rPr>
          <w:rFonts w:ascii="Kalpurush" w:eastAsia="Times New Roman" w:hAnsi="Kalpurush" w:cs="Kalpurush"/>
          <w:sz w:val="24"/>
          <w:szCs w:val="24"/>
          <w:cs/>
          <w:lang w:bidi="bn-BD"/>
        </w:rPr>
        <w:t>র হাদ</w:t>
      </w:r>
      <w:r w:rsidR="00BE3D74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সে তাদের ফ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যী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লত প্রমাণিত এবং যাদের বিষয়ে সমগ্র উম্মতের ঐকমত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্য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প্রতিষ্ঠিত, তাদের 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গালি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দেয়, তাদের থেকে এ 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lastRenderedPageBreak/>
        <w:t>ধরনের অপব</w:t>
      </w:r>
      <w:r w:rsidR="00BE3D74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াদ ও মিথ্যাচার সংঘটিত হওয়া </w:t>
      </w:r>
      <w:r w:rsidR="00BB3AC3">
        <w:rPr>
          <w:rFonts w:ascii="Kalpurush" w:eastAsia="Times New Roman" w:hAnsi="Kalpurush" w:cs="Kalpurush"/>
          <w:sz w:val="24"/>
          <w:szCs w:val="24"/>
          <w:cs/>
          <w:lang w:bidi="bn-BD"/>
        </w:rPr>
        <w:t>কোনো</w:t>
      </w:r>
      <w:r w:rsidR="00BE3D74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আশ্চর্যের বিষয় নয়</w:t>
      </w:r>
      <w:r w:rsidR="00BB3AC3" w:rsidRPr="00EF567F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আল্লাহ </w:t>
      </w:r>
      <w:r w:rsidR="003F1BD8">
        <w:rPr>
          <w:rFonts w:ascii="Kalpurush" w:eastAsia="Times New Roman" w:hAnsi="Kalpurush" w:cs="Kalpurush"/>
          <w:sz w:val="24"/>
          <w:szCs w:val="24"/>
          <w:cs/>
          <w:lang w:bidi="bn-BD"/>
        </w:rPr>
        <w:t>তা</w:t>
      </w:r>
      <w:r w:rsidR="003F1BD8">
        <w:rPr>
          <w:rFonts w:ascii="Kalpurush" w:eastAsia="Times New Roman" w:hAnsi="Kalpurush" w:cs="Kalpurush"/>
          <w:sz w:val="24"/>
          <w:szCs w:val="24"/>
          <w:lang w:bidi="bn-BD"/>
        </w:rPr>
        <w:t>‘</w:t>
      </w:r>
      <w:r w:rsidR="003F1BD8">
        <w:rPr>
          <w:rFonts w:ascii="Kalpurush" w:eastAsia="Times New Roman" w:hAnsi="Kalpurush" w:cs="Kalpurush"/>
          <w:sz w:val="24"/>
          <w:szCs w:val="24"/>
          <w:cs/>
          <w:lang w:bidi="bn-BD"/>
        </w:rPr>
        <w:t>আলা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তাদের</w:t>
      </w:r>
      <w:r w:rsidR="00BE3D74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কে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পরিবেষ্টন করে আছেন আর অচিরেই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যারা </w:t>
      </w:r>
      <w:r w:rsidR="00BB3AC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যু</w:t>
      </w:r>
      <w:r w:rsidR="00BB3AC3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লুম </w:t>
      </w:r>
      <w:r w:rsidR="00925339"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করবে তারা তাদের পরিণতি সম্পর্কে জানতে পারবে।</w:t>
      </w:r>
    </w:p>
    <w:p w:rsidR="00925339" w:rsidRDefault="00925339" w:rsidP="00925339">
      <w:pPr>
        <w:shd w:val="clear" w:color="auto" w:fill="FFFFFF"/>
        <w:bidi w:val="0"/>
        <w:spacing w:after="15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আমরা আল্লাহ</w:t>
      </w:r>
      <w:r w:rsidR="00BE3D74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তা</w:t>
      </w:r>
      <w:r w:rsidR="003F1BD8">
        <w:rPr>
          <w:rFonts w:ascii="Kalpurush" w:eastAsia="Times New Roman" w:hAnsi="Kalpurush" w:cs="Kalpurush" w:hint="cs"/>
          <w:sz w:val="24"/>
          <w:szCs w:val="24"/>
          <w:lang w:bidi="bn-BD"/>
        </w:rPr>
        <w:t>‘</w:t>
      </w:r>
      <w:r w:rsidR="003F1BD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আলা</w:t>
      </w:r>
      <w:r w:rsidR="00BE3D74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নিকট প্রার্থনা করি, তিনি যেন তার দীনকে সাহায্য করে</w:t>
      </w:r>
      <w:r w:rsidR="00BE3D74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>, তার বাণীকে সমুন্নত রাখে</w:t>
      </w:r>
      <w:r w:rsidR="00BE3D74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</w:t>
      </w:r>
      <w:r w:rsidRPr="00286912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এবং বাতিল ও বাতিলপন্থীদের অপমান অপদস্থ করে।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আল্লাহই ভালো জানেন। </w:t>
      </w:r>
    </w:p>
    <w:p w:rsidR="005666DC" w:rsidRPr="00925339" w:rsidRDefault="00925339" w:rsidP="00925339">
      <w:pPr>
        <w:shd w:val="clear" w:color="auto" w:fill="FFFFFF"/>
        <w:spacing w:after="150" w:line="528" w:lineRule="atLeast"/>
        <w:jc w:val="center"/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  <w:cs/>
          <w:lang w:bidi="bn-BD"/>
        </w:rPr>
      </w:pPr>
      <w:r w:rsidRPr="00925339">
        <w:rPr>
          <w:rFonts w:ascii="Droid Arabic Naskh" w:eastAsia="Times New Roman" w:hAnsi="Droid Arabic Naskh" w:cs="KFGQPC Uthman Taha Naskh"/>
          <w:color w:val="070B79"/>
          <w:sz w:val="24"/>
          <w:szCs w:val="24"/>
          <w:rtl/>
        </w:rPr>
        <w:t>وصلى الله وسلم على نبينا محمد وعلى آله وصحبه أجمعين</w:t>
      </w:r>
      <w:r w:rsidRPr="00925339">
        <w:rPr>
          <w:rFonts w:ascii="Droid Arabic Naskh" w:eastAsia="Times New Roman" w:hAnsi="Droid Arabic Naskh" w:cs="KFGQPC Uthman Taha Naskh"/>
          <w:color w:val="070B79"/>
          <w:sz w:val="24"/>
          <w:szCs w:val="24"/>
          <w:lang w:bidi="bn-BD"/>
        </w:rPr>
        <w:t xml:space="preserve"> .</w:t>
      </w:r>
    </w:p>
    <w:sectPr w:rsidR="005666DC" w:rsidRPr="00925339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ADC" w:rsidRDefault="00A26ADC" w:rsidP="00E32771">
      <w:pPr>
        <w:spacing w:after="0" w:line="240" w:lineRule="auto"/>
      </w:pPr>
      <w:r>
        <w:separator/>
      </w:r>
    </w:p>
  </w:endnote>
  <w:endnote w:type="continuationSeparator" w:id="0">
    <w:p w:rsidR="00A26ADC" w:rsidRDefault="00A26ADC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2962F213-E7FD-464E-90C5-8DE234B08653}"/>
    <w:embedBold r:id="rId2" w:fontKey="{BA06E6F1-7C36-4EB5-9AB8-4323A87A8D21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3" w:fontKey="{3E148EF9-905C-494E-9E6D-6176CC2CEE9F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4" w:fontKey="{7DCEB4DC-3309-4723-9C4A-3BF59C8A5B0A}"/>
    <w:embedBold r:id="rId5" w:fontKey="{E91599F9-32FC-4FB2-BB07-5A3FFC2E2DF8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6" w:fontKey="{3B5BBA79-EE2C-48F5-BC02-146D82BFB2EC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7" w:fontKey="{8B2D89ED-22A2-472A-9D9E-78FEC2C5BD66}"/>
    <w:embedBold r:id="rId8" w:fontKey="{02840E32-058D-4C85-8D6D-9B2F1A6210E9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FA8985E7-8643-4EFF-9128-A1C525409F20}"/>
    <w:embedBold r:id="rId10" w:fontKey="{DB27C71B-2944-4EE7-9EF1-E675DC21095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BDC953E3-9C9C-4F98-8373-D7DB958521F7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24FE498A-48EC-4B0C-9A32-87DE3B9903D3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934C8E82-A11E-44D4-A80E-4CA14B9C8C1C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77F17523-2636-4B5B-8187-D70A0574AD6E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5" w:fontKey="{E64D43EC-74EE-4066-A3D2-DE3F716FB3C6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6" w:fontKey="{C3C9EC0B-081D-4175-BC37-B720F7E1029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00CF144" wp14:editId="0B907AC6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547ECF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ADC" w:rsidRDefault="00A26ADC" w:rsidP="00E32771">
      <w:pPr>
        <w:spacing w:after="0" w:line="240" w:lineRule="auto"/>
      </w:pPr>
      <w:r>
        <w:separator/>
      </w:r>
    </w:p>
  </w:footnote>
  <w:footnote w:type="continuationSeparator" w:id="0">
    <w:p w:rsidR="00A26ADC" w:rsidRDefault="00A26ADC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E9534B2" wp14:editId="1D1373CC">
              <wp:simplePos x="0" y="0"/>
              <wp:positionH relativeFrom="column">
                <wp:posOffset>-591426</wp:posOffset>
              </wp:positionH>
              <wp:positionV relativeFrom="paragraph">
                <wp:posOffset>-185354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1495486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EF567F" w:rsidRDefault="00090EB4" w:rsidP="00EF567F">
                            <w:pPr>
                              <w:bidi w:val="0"/>
                              <w:spacing w:before="80" w:after="0" w:line="240" w:lineRule="auto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16"/>
                                <w:szCs w:val="20"/>
                                <w:cs/>
                                <w:lang w:bidi="bn-BD"/>
                              </w:rPr>
                            </w:pPr>
                            <w:r w:rsidRPr="00EF567F">
                              <w:rPr>
                                <w:rFonts w:ascii="Kalpurush" w:hAnsi="Kalpurush" w:cs="Kalpurush" w:hint="cs"/>
                                <w:color w:val="205B83"/>
                                <w:sz w:val="16"/>
                                <w:szCs w:val="20"/>
                                <w:cs/>
                                <w:lang w:bidi="bn-BD"/>
                              </w:rPr>
                              <w:t>রাসূলের জানাযায় সাহাবী</w:t>
                            </w:r>
                            <w:r w:rsidR="00EF567F">
                              <w:rPr>
                                <w:rFonts w:ascii="Kalpurush" w:hAnsi="Kalpurush" w:cs="Kalpurush" w:hint="cs"/>
                                <w:color w:val="205B83"/>
                                <w:sz w:val="16"/>
                                <w:szCs w:val="20"/>
                                <w:cs/>
                                <w:lang w:bidi="bn-BD"/>
                              </w:rPr>
                              <w:t>গণে</w:t>
                            </w:r>
                            <w:r w:rsidRPr="00EF567F">
                              <w:rPr>
                                <w:rFonts w:ascii="Kalpurush" w:hAnsi="Kalpurush" w:cs="Kalpurush" w:hint="cs"/>
                                <w:color w:val="205B83"/>
                                <w:sz w:val="16"/>
                                <w:szCs w:val="20"/>
                                <w:cs/>
                                <w:lang w:bidi="bn-BD"/>
                              </w:rPr>
                              <w:t>র অংশ গ্রহণ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0933CD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9534B2" id="Group 1" o:spid="_x0000_s1026" style="position:absolute;left:0;text-align:left;margin-left:-46.55pt;margin-top:-14.6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AQH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495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EF567F" w:rsidRDefault="00090EB4" w:rsidP="00EF567F">
                      <w:pPr>
                        <w:bidi w:val="0"/>
                        <w:spacing w:before="80" w:after="0" w:line="240" w:lineRule="auto"/>
                        <w:jc w:val="both"/>
                        <w:rPr>
                          <w:rFonts w:ascii="Kalpurush" w:hAnsi="Kalpurush" w:cs="Kalpurush"/>
                          <w:color w:val="205B83"/>
                          <w:sz w:val="16"/>
                          <w:szCs w:val="20"/>
                          <w:cs/>
                          <w:lang w:bidi="bn-BD"/>
                        </w:rPr>
                      </w:pPr>
                      <w:r w:rsidRPr="00EF567F">
                        <w:rPr>
                          <w:rFonts w:ascii="Kalpurush" w:hAnsi="Kalpurush" w:cs="Kalpurush" w:hint="cs"/>
                          <w:color w:val="205B83"/>
                          <w:sz w:val="16"/>
                          <w:szCs w:val="20"/>
                          <w:cs/>
                          <w:lang w:bidi="bn-BD"/>
                        </w:rPr>
                        <w:t>রাসূলের জানাযায় সাহাবী</w:t>
                      </w:r>
                      <w:r w:rsidR="00EF567F">
                        <w:rPr>
                          <w:rFonts w:ascii="Kalpurush" w:hAnsi="Kalpurush" w:cs="Kalpurush" w:hint="cs"/>
                          <w:color w:val="205B83"/>
                          <w:sz w:val="16"/>
                          <w:szCs w:val="20"/>
                          <w:cs/>
                          <w:lang w:bidi="bn-BD"/>
                        </w:rPr>
                        <w:t>গণে</w:t>
                      </w:r>
                      <w:r w:rsidRPr="00EF567F">
                        <w:rPr>
                          <w:rFonts w:ascii="Kalpurush" w:hAnsi="Kalpurush" w:cs="Kalpurush" w:hint="cs"/>
                          <w:color w:val="205B83"/>
                          <w:sz w:val="16"/>
                          <w:szCs w:val="20"/>
                          <w:cs/>
                          <w:lang w:bidi="bn-BD"/>
                        </w:rPr>
                        <w:t>র অংশ গ্রহণ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0933CD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0E4E1881" wp14:editId="650EB399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D5CEDDC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0C2B2D5" wp14:editId="08535FA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C2B2D5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01895BDE" wp14:editId="0D961118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6F647F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1ED946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67E"/>
    <w:rsid w:val="0000503E"/>
    <w:rsid w:val="0000656E"/>
    <w:rsid w:val="00006B0C"/>
    <w:rsid w:val="00014A18"/>
    <w:rsid w:val="0001779E"/>
    <w:rsid w:val="00054A51"/>
    <w:rsid w:val="00090EB4"/>
    <w:rsid w:val="000933CD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38DB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D1A47"/>
    <w:rsid w:val="003E1AC6"/>
    <w:rsid w:val="003F1BD8"/>
    <w:rsid w:val="00437EF4"/>
    <w:rsid w:val="00441F4E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47B4F"/>
    <w:rsid w:val="005666DC"/>
    <w:rsid w:val="00575281"/>
    <w:rsid w:val="0058544F"/>
    <w:rsid w:val="005A2707"/>
    <w:rsid w:val="005F167E"/>
    <w:rsid w:val="00604920"/>
    <w:rsid w:val="00612832"/>
    <w:rsid w:val="00631E7F"/>
    <w:rsid w:val="00632FB4"/>
    <w:rsid w:val="00662A2B"/>
    <w:rsid w:val="00677AE4"/>
    <w:rsid w:val="0069533C"/>
    <w:rsid w:val="006A2C4A"/>
    <w:rsid w:val="006C1068"/>
    <w:rsid w:val="006E0420"/>
    <w:rsid w:val="006F4219"/>
    <w:rsid w:val="00717FAE"/>
    <w:rsid w:val="00770B0C"/>
    <w:rsid w:val="0077162A"/>
    <w:rsid w:val="00795BD3"/>
    <w:rsid w:val="007B57C7"/>
    <w:rsid w:val="007C1387"/>
    <w:rsid w:val="007D46AF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912D68"/>
    <w:rsid w:val="00925339"/>
    <w:rsid w:val="00943955"/>
    <w:rsid w:val="00944C90"/>
    <w:rsid w:val="0094547A"/>
    <w:rsid w:val="009967F9"/>
    <w:rsid w:val="00A03054"/>
    <w:rsid w:val="00A052E1"/>
    <w:rsid w:val="00A26ADC"/>
    <w:rsid w:val="00A32249"/>
    <w:rsid w:val="00A61E5C"/>
    <w:rsid w:val="00A65935"/>
    <w:rsid w:val="00AD2A33"/>
    <w:rsid w:val="00B14D54"/>
    <w:rsid w:val="00B3510F"/>
    <w:rsid w:val="00B50A3A"/>
    <w:rsid w:val="00B572EF"/>
    <w:rsid w:val="00B820AA"/>
    <w:rsid w:val="00B867C5"/>
    <w:rsid w:val="00B962D1"/>
    <w:rsid w:val="00BA456F"/>
    <w:rsid w:val="00BB3AC3"/>
    <w:rsid w:val="00BC4BB5"/>
    <w:rsid w:val="00BD190F"/>
    <w:rsid w:val="00BE3A50"/>
    <w:rsid w:val="00BE3D74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46176"/>
    <w:rsid w:val="00D7109D"/>
    <w:rsid w:val="00D85A5F"/>
    <w:rsid w:val="00DB48B2"/>
    <w:rsid w:val="00DC6A8E"/>
    <w:rsid w:val="00DE6DAE"/>
    <w:rsid w:val="00DF7E4B"/>
    <w:rsid w:val="00E0449C"/>
    <w:rsid w:val="00E210FF"/>
    <w:rsid w:val="00E25D4B"/>
    <w:rsid w:val="00E32771"/>
    <w:rsid w:val="00E65ECA"/>
    <w:rsid w:val="00E942BB"/>
    <w:rsid w:val="00E96A90"/>
    <w:rsid w:val="00EB6A67"/>
    <w:rsid w:val="00EF567F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EDAE0BE-D68F-4B9C-A8E3-9931F8F63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BB3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A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Rar$DI01.310\3%20____%20______%20_____%20__%20______%20__%20_____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C1DF7-38DD-4F0A-B800-4E5413341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____ ______ _____ __ ______ __ ______</Template>
  <TotalTime>17</TotalTime>
  <Pages>5</Pages>
  <Words>1085</Words>
  <Characters>5854</Characters>
  <Application>Microsoft Office Word</Application>
  <DocSecurity>0</DocSecurity>
  <Lines>110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রাসূলুল্লাহ সাল্লাল্লাহু আলাইহি ওয়ালাল্লামের জানাযায় সাহাবীগণের অংশ গ্রহণ করা</vt:lpstr>
      <vt:lpstr/>
    </vt:vector>
  </TitlesOfParts>
  <Manager/>
  <Company>islamhouse.com</Company>
  <LinksUpToDate>false</LinksUpToDate>
  <CharactersWithSpaces>6887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রাসূলুল্লাহ সাল্লাল্লাহু আলাইহি ওয়ালাল্লামের জানাযায় সাহাবীগণের অংশ গ্রহণ করা</dc:title>
  <dc:subject> রাসূলুল্লাহ সাল্লাল্লাহু আলাইহি ওয়ালাল্লামের জানাযায় সাহাবীগণের অংশ গ্রহণ করা</dc:subject>
  <dc:creator>শাইখ সালেহ আল-মুনাজ্জেদ</dc:creator>
  <cp:keywords> রাসূলুল্লাহ সাল্লাল্লাহু আলাইহি ওয়ালাল্লামের জানাযায় সাহাবীগণের অংশ গ্রহণ করা</cp:keywords>
  <dc:description> রাসূলুল্লাহ সাল্লাল্লাহু আলাইহি ওয়ালাল্লামের জানাযায় সাহাবীগণের অংশ গ্রহণ করা</dc:description>
  <cp:lastModifiedBy>Ahmed Qassem</cp:lastModifiedBy>
  <cp:revision>7</cp:revision>
  <cp:lastPrinted>2015-03-07T18:24:00Z</cp:lastPrinted>
  <dcterms:created xsi:type="dcterms:W3CDTF">2015-07-10T06:53:00Z</dcterms:created>
  <dcterms:modified xsi:type="dcterms:W3CDTF">2015-07-13T19:49:00Z</dcterms:modified>
  <cp:category/>
</cp:coreProperties>
</file>