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rtl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4A582A" w:rsidRDefault="004A582A" w:rsidP="004A582A">
      <w:pPr>
        <w:bidi w:val="0"/>
        <w:jc w:val="center"/>
        <w:rPr>
          <w:rFonts w:ascii="Kalpurush" w:hAnsi="Kalpurush" w:cs="Kalpurush"/>
          <w:color w:val="205B83"/>
          <w:sz w:val="56"/>
          <w:szCs w:val="56"/>
          <w:lang w:bidi="bn-BD"/>
        </w:rPr>
      </w:pP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মহররমের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দশ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তারিখের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পাশাপাশি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নয়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তারিখেও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সাওম পালন করা</w:t>
      </w:r>
      <w:r w:rsidRPr="004A582A">
        <w:rPr>
          <w:rFonts w:ascii="Kalpurush" w:hAnsi="Kalpurush" w:cs="Kalpurush"/>
          <w:color w:val="006666"/>
          <w:sz w:val="56"/>
          <w:szCs w:val="56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56"/>
          <w:szCs w:val="56"/>
          <w:cs/>
          <w:lang w:bidi="bn-BD"/>
        </w:rPr>
        <w:t>মুস্তাহাব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bn-BD"/>
        </w:rPr>
      </w:pPr>
    </w:p>
    <w:p w:rsidR="00A03054" w:rsidRPr="00E96A90" w:rsidRDefault="004A582A" w:rsidP="004A58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A582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استحباب</w:t>
      </w:r>
      <w:r w:rsidRPr="004A582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صيام</w:t>
      </w:r>
      <w:r w:rsidRPr="004A582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تاسوعاء</w:t>
      </w:r>
      <w:r w:rsidRPr="004A582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مع</w:t>
      </w:r>
      <w:r w:rsidRPr="004A582A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عاشوراء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8A6BAA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4202D9" w:rsidRDefault="004A582A" w:rsidP="008A6BA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48"/>
          <w:szCs w:val="48"/>
          <w:lang w:bidi="bn-BD"/>
        </w:rPr>
      </w:pPr>
      <w:r w:rsidRPr="004A582A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মুহাম্মাদ</w:t>
      </w:r>
      <w:r w:rsidRPr="004A582A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সালেহ</w:t>
      </w:r>
      <w:r w:rsidRPr="004A582A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4A582A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আল</w:t>
      </w:r>
      <w:r w:rsidRPr="004A582A">
        <w:rPr>
          <w:rFonts w:ascii="Kalpurush" w:hAnsi="Kalpurush" w:cs="Kalpurush"/>
          <w:color w:val="006666"/>
          <w:sz w:val="48"/>
          <w:szCs w:val="48"/>
          <w:cs/>
          <w:lang w:bidi="bn-BD"/>
        </w:rPr>
        <w:t>-</w:t>
      </w:r>
      <w:r w:rsidRPr="004A582A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4A582A" w:rsidP="004A582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 w:rsidRPr="004A582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4A582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4A582A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4A582A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4202D9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40"/>
          <w:szCs w:val="40"/>
          <w:cs/>
          <w:lang w:bidi="bn-BD"/>
        </w:rPr>
      </w:pPr>
      <w:r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>অনুবাদক</w:t>
      </w:r>
      <w:r w:rsidR="00A03054" w:rsidRPr="004202D9">
        <w:rPr>
          <w:rFonts w:ascii="Kalpurush" w:hAnsi="Kalpurush" w:cs="Kalpurush"/>
          <w:color w:val="006666"/>
          <w:sz w:val="40"/>
          <w:szCs w:val="40"/>
          <w:lang w:bidi="bn-BD"/>
        </w:rPr>
        <w:t xml:space="preserve">: </w:t>
      </w:r>
      <w:r w:rsidR="004A582A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মু. সাইফুল ইসলাম</w:t>
      </w:r>
    </w:p>
    <w:p w:rsidR="00912D68" w:rsidRPr="00E443FF" w:rsidRDefault="00E443FF" w:rsidP="004202D9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>সম্পাদক</w:t>
      </w:r>
      <w:r w:rsidR="00A03054" w:rsidRPr="004202D9">
        <w:rPr>
          <w:rFonts w:ascii="Kalpurush" w:hAnsi="Kalpurush" w:cs="Kalpurush"/>
          <w:color w:val="006666"/>
          <w:sz w:val="40"/>
          <w:szCs w:val="40"/>
          <w:lang w:bidi="bn-BD"/>
        </w:rPr>
        <w:t>: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 xml:space="preserve"> ড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.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আবু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বকর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মুহাম্মাদ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4A582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محمد سيف الإسلام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4A582A">
      <w:pPr>
        <w:bidi w:val="0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4A582A">
        <w:rPr>
          <w:rFonts w:ascii="Kalpurush" w:hAnsi="Kalpurush" w:cs="Kalpurush"/>
          <w:noProof/>
          <w:color w:val="006666"/>
          <w:sz w:val="34"/>
          <w:szCs w:val="34"/>
        </w:rPr>
        <w:drawing>
          <wp:anchor distT="0" distB="0" distL="114300" distR="114300" simplePos="0" relativeHeight="251667456" behindDoc="0" locked="0" layoutInCell="1" allowOverlap="1" wp14:anchorId="5D3CB457" wp14:editId="7CDF5022">
            <wp:simplePos x="0" y="0"/>
            <wp:positionH relativeFrom="margin">
              <wp:posOffset>123190</wp:posOffset>
            </wp:positionH>
            <wp:positionV relativeFrom="paragraph">
              <wp:posOffset>216865</wp:posOffset>
            </wp:positionV>
            <wp:extent cx="5647334" cy="473389"/>
            <wp:effectExtent l="0" t="0" r="0" b="317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334" cy="473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মহররমের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দশ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তারিখের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পাশাপাশি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নয়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তারিখেও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সাওম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পালন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করা</w:t>
      </w:r>
      <w:r w:rsidR="004A582A" w:rsidRPr="004A582A">
        <w:rPr>
          <w:rFonts w:ascii="Kalpurush" w:hAnsi="Kalpurush" w:cs="Kalpurush"/>
          <w:color w:val="006666"/>
          <w:sz w:val="34"/>
          <w:szCs w:val="34"/>
          <w:cs/>
          <w:lang w:bidi="bn-BD"/>
        </w:rPr>
        <w:t xml:space="preserve"> </w:t>
      </w:r>
      <w:r w:rsidR="004A582A" w:rsidRPr="004A582A">
        <w:rPr>
          <w:rFonts w:ascii="Kalpurush" w:hAnsi="Kalpurush" w:cs="Kalpurush" w:hint="cs"/>
          <w:color w:val="006666"/>
          <w:sz w:val="34"/>
          <w:szCs w:val="34"/>
          <w:cs/>
          <w:lang w:bidi="bn-BD"/>
        </w:rPr>
        <w:t>মুস্তাহাব</w:t>
      </w:r>
    </w:p>
    <w:p w:rsid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4A582A">
        <w:rPr>
          <w:rFonts w:ascii="Kalpurush" w:hAnsi="Kalpurush" w:cs="Kalpurush"/>
          <w:b/>
          <w:bCs/>
          <w:sz w:val="24"/>
          <w:szCs w:val="24"/>
          <w:cs/>
          <w:lang w:bidi="bn-BD"/>
        </w:rPr>
        <w:t>প্রশ্ন: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এবার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আশুরার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আগ্রহী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শুনেছি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আশুরার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পূর্বের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(তাসু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আ)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মহররমেও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সুন্নত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কি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বিষয়ে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নির্দেশনা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দিয়েছেন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?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A582A">
        <w:rPr>
          <w:rFonts w:ascii="Kalpurush" w:hAnsi="Kalpurush" w:cs="Kalpurush"/>
          <w:b/>
          <w:bCs/>
          <w:sz w:val="24"/>
          <w:szCs w:val="24"/>
          <w:cs/>
          <w:lang w:bidi="bn-BD"/>
        </w:rPr>
        <w:t>উত্তর:</w:t>
      </w:r>
      <w:r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আব্দুল্লাহ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আব্বাস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রাদিয়াল্লাহু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আনহুমা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যখন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আশুরার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রাখলেন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4A582A">
        <w:rPr>
          <w:rFonts w:ascii="Kalpurush" w:hAnsi="Kalpurush" w:cs="Kalpurush"/>
          <w:sz w:val="24"/>
          <w:szCs w:val="24"/>
        </w:rPr>
        <w:t xml:space="preserve"> (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সাহাব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ীগণ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কে</w:t>
      </w:r>
      <w:r w:rsidRPr="004A582A">
        <w:rPr>
          <w:rFonts w:ascii="Kalpurush" w:hAnsi="Kalpurush" w:cs="Kalpurush"/>
          <w:sz w:val="24"/>
          <w:szCs w:val="24"/>
        </w:rPr>
        <w:t xml:space="preserve">)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দিনের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প্রশ্ন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কর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ল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4A582A">
        <w:rPr>
          <w:rFonts w:ascii="Kalpurush" w:hAnsi="Kalpurush" w:cs="Kalpurush"/>
          <w:sz w:val="24"/>
          <w:szCs w:val="24"/>
        </w:rPr>
        <w:t xml:space="preserve">!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দিনটিকে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য়া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ূ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নাসারারা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সম্মান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থাকে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প্রত্যুত্তরে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চাহে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আগামী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বছর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এলে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তারিখেও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করব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কিন্তু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আগামী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বছর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আসার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পূর্বেই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সাল্লাল্লাহু আলাইহি 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মারা যান”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হাদীস নং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১৯১৬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শাফ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ে‘ঈ</w:t>
      </w:r>
      <w:r w:rsidRPr="004A582A">
        <w:rPr>
          <w:rFonts w:ascii="Kalpurush" w:hAnsi="Kalpurush" w:cs="Kalpurush"/>
          <w:sz w:val="24"/>
          <w:szCs w:val="24"/>
        </w:rPr>
        <w:t xml:space="preserve"> 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মাযহাবের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আলেমগণ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="008A6BAA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8A6BAA"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 w:rsidR="008A6BAA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 w:rsidR="008A6BAA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 w:rsidR="008A6BAA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আহমদ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ইসহাক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অন্যান্যদের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বক্তব্য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উভয়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মিলিয়ে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মুস্তাহাব</w:t>
      </w:r>
      <w:r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নবী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তারিখে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ছেন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তারিখে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ইচ্ছা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প্রকাশ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আশুরার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বিভিন্ন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পর্যায়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সর্বনিম্ন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পর্যায়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শুধু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আশুরা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দিবসে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উপরের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ধাপ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আশুরা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দিবসের</w:t>
      </w:r>
      <w:r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তারিখেও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এরও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উপরের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পর্যায়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আরও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বেশি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মহররম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মাসে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বেশি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ততোই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>-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মহররমের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>-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মহররমে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কমত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4A582A">
        <w:rPr>
          <w:rFonts w:ascii="Kalpurush" w:hAnsi="Kalpurush" w:cs="Kalpurush"/>
          <w:sz w:val="24"/>
          <w:szCs w:val="24"/>
        </w:rPr>
        <w:t xml:space="preserve">?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প্রশ্ন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উত্তরে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বলব</w:t>
      </w:r>
      <w:r w:rsidRPr="004A582A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নবব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4A582A">
        <w:rPr>
          <w:rFonts w:ascii="Kalpurush" w:hAnsi="Kalpurush" w:cs="Kalpurush"/>
          <w:sz w:val="24"/>
          <w:szCs w:val="24"/>
        </w:rPr>
        <w:t xml:space="preserve">.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আমাদের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মাযহাবের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উলামা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অন্যান্য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আলেমগণ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বেশ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কয়েকটি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কমত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বর্ণনা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4A582A">
        <w:rPr>
          <w:rFonts w:ascii="Kalpurush" w:hAnsi="Kalpurush" w:cs="Kalpurush"/>
          <w:sz w:val="24"/>
          <w:szCs w:val="24"/>
        </w:rPr>
        <w:t>: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এক</w:t>
      </w:r>
      <w:r w:rsidRPr="004A582A">
        <w:rPr>
          <w:rFonts w:ascii="Kalpurush" w:hAnsi="Kalpurush" w:cs="Kalpurush"/>
          <w:b/>
          <w:bCs/>
          <w:sz w:val="24"/>
          <w:szCs w:val="24"/>
        </w:rPr>
        <w:t>.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দ্বারা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উদ্দেশ্য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য়া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>
        <w:rPr>
          <w:rFonts w:ascii="Kalpurush" w:hAnsi="Kalpurush" w:cs="Kalpurush"/>
          <w:sz w:val="24"/>
          <w:szCs w:val="24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বিরুদ্ধাচরণ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কেবল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তারিখেরই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রাখত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আব্বাস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রাদিয়াল্লাহু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আনহুমা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এরূপই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দুই</w:t>
      </w:r>
      <w:r w:rsidRPr="004A582A">
        <w:rPr>
          <w:rFonts w:ascii="Kalpurush" w:hAnsi="Kalpurush" w:cs="Kalpurush"/>
          <w:b/>
          <w:bCs/>
          <w:sz w:val="24"/>
          <w:szCs w:val="24"/>
        </w:rPr>
        <w:t>.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সাওমে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সঙ্গে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আরেক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দিনের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সংযুক্ত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উদাহরণত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শুধু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শুক্রবারে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ভিন্নভাবে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বারণ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b/>
          <w:bCs/>
          <w:sz w:val="24"/>
          <w:szCs w:val="24"/>
          <w:cs/>
          <w:lang w:bidi="bn-IN"/>
        </w:rPr>
        <w:t>তিন</w:t>
      </w:r>
      <w:r w:rsidRPr="004A582A">
        <w:rPr>
          <w:rFonts w:ascii="Kalpurush" w:hAnsi="Kalpurush" w:cs="Kalpurush"/>
          <w:b/>
          <w:bCs/>
          <w:sz w:val="24"/>
          <w:szCs w:val="24"/>
        </w:rPr>
        <w:t>.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তারিখের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নিশ্চিতভাবে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সম্পন্ন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সতর্কতা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হিসেবে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তারিখেও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চাঁদের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হিসাব</w:t>
      </w:r>
      <w:r w:rsidRPr="004A582A">
        <w:rPr>
          <w:rFonts w:ascii="Kalpurush" w:hAnsi="Kalpurush" w:cs="Kalpurush"/>
          <w:sz w:val="24"/>
          <w:szCs w:val="24"/>
        </w:rPr>
        <w:t>-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নিকাশে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ভুল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তারিখেই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উল্লিখিত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মতামতগুলোর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অধিক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শক্তিশালী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আহলে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কিতাবের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বিপরীত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কর্ম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সম্পাদনের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শা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ই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খুল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ইসলাম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তাইমি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য়্যা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4A582A">
        <w:rPr>
          <w:rFonts w:ascii="Kalpurush" w:hAnsi="Kalpurush" w:cs="Kalpurush"/>
          <w:sz w:val="24"/>
          <w:szCs w:val="24"/>
        </w:rPr>
        <w:t xml:space="preserve">.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আহলে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কিতাবের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সাদৃশ্য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lastRenderedPageBreak/>
        <w:t>অবলম্বন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নিষিদ্ধ করেছেন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সেই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সূত্রে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আশুরার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ক্ষেত্রেও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বলেছেন</w:t>
      </w:r>
      <w:r w:rsidRPr="004A582A">
        <w:rPr>
          <w:rFonts w:ascii="Kalpurush" w:hAnsi="Kalpurush" w:cs="Kalpurush"/>
          <w:sz w:val="24"/>
          <w:szCs w:val="24"/>
        </w:rPr>
        <w:t>: (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আগামী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বছর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বেঁচে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থাকি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অবশ্যই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করব।</w:t>
      </w:r>
      <w:r w:rsidRPr="004A582A">
        <w:rPr>
          <w:rFonts w:ascii="Kalpurush" w:hAnsi="Kalpurush" w:cs="Kalpurush"/>
          <w:sz w:val="24"/>
          <w:szCs w:val="24"/>
        </w:rPr>
        <w:t>)</w:t>
      </w:r>
      <w:r>
        <w:rPr>
          <w:rFonts w:ascii="Kalpurush" w:hAnsi="Kalpurush" w:cs="Mangal" w:hint="cs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="00B61BB2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ফাত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ওয়া</w:t>
      </w:r>
      <w:r w:rsidR="00B61BB2">
        <w:rPr>
          <w:rFonts w:ascii="Kalpurush" w:hAnsi="Kalpurush" w:cs="Kalpurush"/>
          <w:sz w:val="24"/>
          <w:szCs w:val="24"/>
          <w:highlight w:val="white"/>
          <w:lang w:bidi="bn-IN"/>
        </w:rPr>
        <w:t xml:space="preserve"> </w:t>
      </w:r>
      <w:r w:rsidR="00B61BB2"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ওয়া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ল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কুবরা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খণ্ড</w:t>
      </w:r>
      <w:r w:rsidRPr="004A582A">
        <w:rPr>
          <w:rFonts w:ascii="Kalpurush" w:hAnsi="Kalpurush" w:cs="Kalpurush"/>
          <w:sz w:val="24"/>
          <w:szCs w:val="24"/>
        </w:rPr>
        <w:t>-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</w:p>
    <w:p w:rsidR="004A582A" w:rsidRPr="004A582A" w:rsidRDefault="004A582A" w:rsidP="004A582A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4A582A">
        <w:rPr>
          <w:rFonts w:ascii="Kalpurush" w:hAnsi="Kalpurush" w:cs="Kalpurush"/>
          <w:sz w:val="24"/>
          <w:szCs w:val="24"/>
          <w:cs/>
          <w:lang w:bidi="bn-IN"/>
        </w:rPr>
        <w:t>ইবনে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হাজার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Pr="004A582A">
        <w:rPr>
          <w:rFonts w:ascii="Kalpurush" w:hAnsi="Kalpurush" w:cs="Kalpurush"/>
          <w:sz w:val="24"/>
          <w:szCs w:val="24"/>
        </w:rPr>
        <w:t>. (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আগামী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বছর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বেঁচে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থাকি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অবশ্যই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পালন করব</w:t>
      </w:r>
      <w:r w:rsidRPr="004A582A">
        <w:rPr>
          <w:rFonts w:ascii="Kalpurush" w:hAnsi="Kalpurush" w:cs="Kalpurush"/>
          <w:sz w:val="24"/>
          <w:szCs w:val="24"/>
        </w:rPr>
        <w:t xml:space="preserve">)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ব্যাখ্যায়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বলেন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“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ওয়াসাল্লাম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ইচ্ছা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ব্যক্ত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অর্থ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4A582A">
        <w:rPr>
          <w:rFonts w:ascii="Kalpurush" w:hAnsi="Kalpurush" w:cs="Kalpurush"/>
          <w:sz w:val="24"/>
          <w:szCs w:val="24"/>
        </w:rPr>
        <w:t xml:space="preserve">,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সতর্কতার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দশ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তারিখের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নয়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তারিখেরও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 সাওম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রাখবেন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য়া</w:t>
      </w:r>
      <w:r>
        <w:rPr>
          <w:rFonts w:ascii="Kalpurush" w:hAnsi="Kalpurush" w:cs="Kalpurush"/>
          <w:sz w:val="24"/>
          <w:szCs w:val="24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ূ</w:t>
      </w:r>
      <w:r>
        <w:rPr>
          <w:rFonts w:ascii="Kalpurush" w:hAnsi="Kalpurush" w:cs="Kalpurush"/>
          <w:sz w:val="24"/>
          <w:szCs w:val="24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ী-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নাসারাদের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বিরুদ্ধাচরণের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করবেন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ইমাম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কর্তৃক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হাদ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সগুলো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দিকেই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ইঙ্গিত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দিচ্ছে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4A582A">
        <w:rPr>
          <w:rFonts w:ascii="Kalpurush" w:hAnsi="Kalpurush" w:cs="Mangal"/>
          <w:sz w:val="24"/>
          <w:szCs w:val="24"/>
          <w:cs/>
          <w:lang w:bidi="hi-IN"/>
        </w:rPr>
        <w:t>।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4A582A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ফাতহুল</w:t>
      </w:r>
      <w:r w:rsidRPr="004A582A">
        <w:rPr>
          <w:rFonts w:ascii="Kalpurush" w:hAnsi="Kalpurush" w:cs="Kalpurush"/>
          <w:sz w:val="24"/>
          <w:szCs w:val="24"/>
        </w:rPr>
        <w:t xml:space="preserve">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বারি</w:t>
      </w:r>
      <w:r w:rsidRPr="004A582A">
        <w:rPr>
          <w:rFonts w:ascii="Kalpurush" w:hAnsi="Kalpurush" w:cs="Kalpurush"/>
          <w:sz w:val="24"/>
          <w:szCs w:val="24"/>
        </w:rPr>
        <w:t xml:space="preserve">: 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৪</w:t>
      </w:r>
      <w:r w:rsidRPr="004A582A">
        <w:rPr>
          <w:rFonts w:ascii="Kalpurush" w:hAnsi="Kalpurush" w:cs="Kalpurush"/>
          <w:sz w:val="24"/>
          <w:szCs w:val="24"/>
        </w:rPr>
        <w:t>/</w:t>
      </w:r>
      <w:r w:rsidRPr="004A582A">
        <w:rPr>
          <w:rFonts w:ascii="Kalpurush" w:hAnsi="Kalpurush" w:cs="Kalpurush"/>
          <w:sz w:val="24"/>
          <w:szCs w:val="24"/>
          <w:cs/>
          <w:lang w:bidi="bn-IN"/>
        </w:rPr>
        <w:t>২৪৫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</w:p>
    <w:p w:rsidR="004A582A" w:rsidRPr="004A582A" w:rsidRDefault="004A582A" w:rsidP="004A582A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4A582A">
        <w:rPr>
          <w:rFonts w:ascii="Kalpurush" w:hAnsi="Kalpurush" w:cs="Kalpurush"/>
          <w:sz w:val="24"/>
          <w:szCs w:val="24"/>
          <w:lang w:bidi="he-IL"/>
        </w:rPr>
        <w:t xml:space="preserve"> </w:t>
      </w:r>
    </w:p>
    <w:p w:rsidR="004A582A" w:rsidRPr="004A582A" w:rsidRDefault="004A582A" w:rsidP="004A582A">
      <w:pPr>
        <w:pStyle w:val="a"/>
        <w:bidi w:val="0"/>
        <w:spacing w:after="0" w:line="259" w:lineRule="auto"/>
        <w:jc w:val="both"/>
        <w:rPr>
          <w:rFonts w:ascii="Kalpurush" w:hAnsi="Kalpurush" w:cs="Kalpurush"/>
          <w:bCs w:val="0"/>
          <w:color w:val="000000"/>
          <w:spacing w:val="0"/>
          <w:sz w:val="24"/>
          <w:szCs w:val="24"/>
          <w:lang w:bidi="bn-BD"/>
        </w:rPr>
      </w:pPr>
    </w:p>
    <w:p w:rsidR="004A582A" w:rsidRPr="004A582A" w:rsidRDefault="004A582A" w:rsidP="004A582A">
      <w:pPr>
        <w:bidi w:val="0"/>
        <w:spacing w:after="0"/>
        <w:ind w:left="360"/>
        <w:jc w:val="both"/>
        <w:rPr>
          <w:rFonts w:ascii="Kalpurush" w:hAnsi="Kalpurush" w:cs="Kalpurush"/>
          <w:sz w:val="24"/>
          <w:szCs w:val="24"/>
          <w:lang w:bidi="bn-IN"/>
        </w:rPr>
      </w:pPr>
    </w:p>
    <w:p w:rsidR="004A582A" w:rsidRPr="004A582A" w:rsidRDefault="004A582A" w:rsidP="004A582A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</w:p>
    <w:p w:rsidR="004A582A" w:rsidRPr="004A582A" w:rsidRDefault="004A582A" w:rsidP="004A582A">
      <w:pPr>
        <w:bidi w:val="0"/>
        <w:spacing w:after="0"/>
        <w:jc w:val="both"/>
        <w:rPr>
          <w:rFonts w:ascii="Kalpurush" w:hAnsi="Kalpurush" w:cs="Kalpurush"/>
          <w:sz w:val="24"/>
          <w:szCs w:val="24"/>
        </w:rPr>
      </w:pPr>
    </w:p>
    <w:p w:rsidR="00870DC1" w:rsidRPr="004A582A" w:rsidRDefault="00870DC1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cs/>
          <w:lang w:bidi="bn-BD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4A582A" w:rsidRDefault="00C90E54" w:rsidP="004A582A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5666DC" w:rsidRPr="004A582A" w:rsidRDefault="000A6307" w:rsidP="004A582A">
      <w:pPr>
        <w:bidi w:val="0"/>
        <w:spacing w:after="0"/>
        <w:jc w:val="both"/>
        <w:rPr>
          <w:rFonts w:ascii="Kalpurush" w:hAnsi="Kalpurush" w:cs="Kalpurush"/>
          <w:sz w:val="24"/>
          <w:szCs w:val="24"/>
          <w:rtl/>
          <w:cs/>
          <w:lang w:bidi="ar-EG"/>
        </w:rPr>
      </w:pPr>
      <w:r w:rsidRPr="004A582A">
        <w:rPr>
          <w:rFonts w:ascii="Kalpurush" w:hAnsi="Kalpurush" w:cs="Kalpurush"/>
          <w:sz w:val="24"/>
          <w:szCs w:val="24"/>
          <w:lang w:bidi="ar-EG"/>
        </w:rPr>
        <w:br w:type="page"/>
      </w:r>
      <w:r w:rsidR="004202D9" w:rsidRPr="004A582A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6BEBE150" wp14:editId="532FBB63">
            <wp:simplePos x="0" y="0"/>
            <wp:positionH relativeFrom="page">
              <wp:posOffset>10160</wp:posOffset>
            </wp:positionH>
            <wp:positionV relativeFrom="page">
              <wp:posOffset>6000</wp:posOffset>
            </wp:positionV>
            <wp:extent cx="7542530" cy="10669905"/>
            <wp:effectExtent l="0" t="0" r="127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4A582A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01" w:rsidRDefault="00641001" w:rsidP="00E32771">
      <w:pPr>
        <w:spacing w:after="0" w:line="240" w:lineRule="auto"/>
      </w:pPr>
      <w:r>
        <w:separator/>
      </w:r>
    </w:p>
  </w:endnote>
  <w:endnote w:type="continuationSeparator" w:id="0">
    <w:p w:rsidR="00641001" w:rsidRDefault="0064100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761227B2-18AC-4EA9-8D1F-DC03EDB0D165}"/>
    <w:embedBold r:id="rId2" w:fontKey="{4576A9A7-16F6-4EF3-A54F-183CACC96D2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2AEB9FE5-2DEE-412D-875C-848505FEA37D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41941727-68AB-47EC-B0DF-4A67C24728BD}"/>
    <w:embedBold r:id="rId5" w:fontKey="{23CCABF9-B0EA-45CD-B7CC-8493D7CE03C4}"/>
  </w:font>
  <w:font w:name="mylotus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6" w:fontKey="{7EF4BDC1-4E8F-4598-ADF4-177DC7D31839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4F15465F-9F45-4D3E-900B-35B1EDF9FBF3}"/>
    <w:embedBold r:id="rId8" w:fontKey="{7ED9A1CA-B613-42A2-970A-B708FB046F5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882932BF-2CE1-41BC-915A-3B8B5E4C7FEA}"/>
    <w:embedBold r:id="rId10" w:fontKey="{ECE3CE53-8AFB-4EBA-838F-9A9531724529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4C08943B-C4A7-4FD1-A1BF-FCFE559E08D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955058AA-C378-490B-9C65-4166BEB8919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82E31F20-BA86-484F-9B88-76E0D77607C4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4" w:fontKey="{3D15B0A2-3C30-4638-BDFD-8228E75B4AF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75C0B65B-ACF2-4B93-9893-36B5063A95CA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4A3A18E8-AA72-4F71-9A87-058694CD5533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7" w:fontKey="{70E665B8-602B-434A-A688-01927405D79A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8" w:fontKey="{ABC1F327-F1B2-46CB-BA93-935A645152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4202D9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86912" behindDoc="0" locked="0" layoutInCell="1" allowOverlap="1" wp14:anchorId="40EE0693" wp14:editId="067F09ED">
          <wp:simplePos x="0" y="0"/>
          <wp:positionH relativeFrom="column">
            <wp:posOffset>-900430</wp:posOffset>
          </wp:positionH>
          <wp:positionV relativeFrom="paragraph">
            <wp:posOffset>221506</wp:posOffset>
          </wp:positionV>
          <wp:extent cx="7572375" cy="26789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26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1E7F"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46951AC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3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3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2D9" w:rsidRDefault="004202D9">
    <w:pPr>
      <w:pStyle w:val="Footer"/>
    </w:pPr>
    <w:r>
      <w:rPr>
        <w:noProof/>
      </w:rPr>
      <w:drawing>
        <wp:anchor distT="0" distB="0" distL="114300" distR="114300" simplePos="0" relativeHeight="251691008" behindDoc="0" locked="0" layoutInCell="1" allowOverlap="1" wp14:anchorId="0C51EA6E" wp14:editId="3D9B4046">
          <wp:simplePos x="0" y="0"/>
          <wp:positionH relativeFrom="column">
            <wp:posOffset>-1080135</wp:posOffset>
          </wp:positionH>
          <wp:positionV relativeFrom="paragraph">
            <wp:posOffset>376446</wp:posOffset>
          </wp:positionV>
          <wp:extent cx="7558404" cy="267377"/>
          <wp:effectExtent l="0" t="0" r="508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4" cy="267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01" w:rsidRDefault="00641001" w:rsidP="00E32771">
      <w:pPr>
        <w:spacing w:after="0" w:line="240" w:lineRule="auto"/>
      </w:pPr>
      <w:r>
        <w:separator/>
      </w:r>
    </w:p>
  </w:footnote>
  <w:footnote w:type="continuationSeparator" w:id="0">
    <w:p w:rsidR="00641001" w:rsidRDefault="0064100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4202D9">
    <w:pPr>
      <w:pStyle w:val="Header"/>
    </w:pPr>
    <w:r>
      <w:rPr>
        <w:noProof/>
      </w:rPr>
      <w:drawing>
        <wp:anchor distT="0" distB="0" distL="114300" distR="114300" simplePos="0" relativeHeight="251688960" behindDoc="0" locked="0" layoutInCell="1" allowOverlap="1" wp14:anchorId="7832DD62" wp14:editId="5263DFC7">
          <wp:simplePos x="0" y="0"/>
          <wp:positionH relativeFrom="column">
            <wp:posOffset>-900430</wp:posOffset>
          </wp:positionH>
          <wp:positionV relativeFrom="paragraph">
            <wp:posOffset>-451376</wp:posOffset>
          </wp:positionV>
          <wp:extent cx="7555068" cy="267082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068" cy="267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579E"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4202D9" w:rsidRDefault="008378B2" w:rsidP="004202D9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lang w:bidi="bn-BD"/>
                              </w:rPr>
                            </w:pPr>
                            <w:r w:rsidRPr="004202D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প্রবন্ধ শিরোনাম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AF3B3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3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65pt;margin-top:-14.4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4202D9" w:rsidRDefault="008378B2" w:rsidP="004202D9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lang w:bidi="bn-BD"/>
                        </w:rPr>
                      </w:pPr>
                      <w:r w:rsidRPr="004202D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প্রবন্ধ শিরোনাম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AF3B3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3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4202D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95104" behindDoc="0" locked="0" layoutInCell="1" allowOverlap="1" wp14:anchorId="549495A7" wp14:editId="633E01BB">
          <wp:simplePos x="0" y="0"/>
          <wp:positionH relativeFrom="column">
            <wp:posOffset>-1080135</wp:posOffset>
          </wp:positionH>
          <wp:positionV relativeFrom="paragraph">
            <wp:posOffset>-451181</wp:posOffset>
          </wp:positionV>
          <wp:extent cx="7558405" cy="266700"/>
          <wp:effectExtent l="0" t="0" r="444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7058F818" wp14:editId="2032B69E">
              <wp:simplePos x="0" y="0"/>
              <wp:positionH relativeFrom="margin">
                <wp:posOffset>-685800</wp:posOffset>
              </wp:positionH>
              <wp:positionV relativeFrom="paragraph">
                <wp:posOffset>-66566</wp:posOffset>
              </wp:positionV>
              <wp:extent cx="7127875" cy="36830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7875" cy="36830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2D9" w:rsidRPr="008B7CC3" w:rsidRDefault="004202D9" w:rsidP="004202D9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7058F818" id="Group 6" o:spid="_x0000_s1031" style="position:absolute;left:0;text-align:left;margin-left:-54pt;margin-top:-5.25pt;width:561.25pt;height:29pt;z-index:25169305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4202D9" w:rsidRPr="008B7CC3" w:rsidRDefault="004202D9" w:rsidP="004202D9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3" o:title=""/>
                <v:path arrowok="t"/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783F88E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2A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D659E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202D9"/>
    <w:rsid w:val="00437EF4"/>
    <w:rsid w:val="00447B55"/>
    <w:rsid w:val="00451428"/>
    <w:rsid w:val="004554F2"/>
    <w:rsid w:val="00477478"/>
    <w:rsid w:val="004A582A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41001"/>
    <w:rsid w:val="00662A2B"/>
    <w:rsid w:val="00677AE4"/>
    <w:rsid w:val="00690143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AA"/>
    <w:rsid w:val="008A6BEA"/>
    <w:rsid w:val="008B3703"/>
    <w:rsid w:val="008B668D"/>
    <w:rsid w:val="008C22AA"/>
    <w:rsid w:val="008C5507"/>
    <w:rsid w:val="008D70C8"/>
    <w:rsid w:val="008E2038"/>
    <w:rsid w:val="00912D68"/>
    <w:rsid w:val="00943955"/>
    <w:rsid w:val="00944C90"/>
    <w:rsid w:val="0094547A"/>
    <w:rsid w:val="009967F9"/>
    <w:rsid w:val="009F701F"/>
    <w:rsid w:val="00A03054"/>
    <w:rsid w:val="00A052E1"/>
    <w:rsid w:val="00A2421B"/>
    <w:rsid w:val="00A32249"/>
    <w:rsid w:val="00A61E5C"/>
    <w:rsid w:val="00A65935"/>
    <w:rsid w:val="00AD2A33"/>
    <w:rsid w:val="00AF3B32"/>
    <w:rsid w:val="00B02870"/>
    <w:rsid w:val="00B3510F"/>
    <w:rsid w:val="00B50A3A"/>
    <w:rsid w:val="00B572EF"/>
    <w:rsid w:val="00B61BB2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a">
    <w:name w:val="باب"/>
    <w:basedOn w:val="Normal"/>
    <w:rsid w:val="004A582A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bidi="ar-J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a">
    <w:name w:val="باب"/>
    <w:basedOn w:val="Normal"/>
    <w:rsid w:val="004A582A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&#1594;&#1604;&#1575;&#1601;%20&#1605;&#1602;&#1575;&#1604;&#1575;&#1578;%20&#1605;&#1585;&#1575;&#1580;&#1593;&#1577;%20&#1605;&#1606;%20&#1575;&#1604;&#1570;&#1582;&#1585;&#1610;&#1606;%2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BDB20-4781-4AF4-BA72-D22D37B52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غلاف مقالات مراجعة من الآخرين 4</Template>
  <TotalTime>25</TotalTime>
  <Pages>1</Pages>
  <Words>490</Words>
  <Characters>2589</Characters>
  <Application>Microsoft Office Word</Application>
  <DocSecurity>0</DocSecurity>
  <Lines>78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মহররমের দশ তারিখের পাশাপাশি নয় তারিখেও সাওম পালন করা মুস্তাহাব</vt:lpstr>
      <vt:lpstr/>
    </vt:vector>
  </TitlesOfParts>
  <Company>islamhouse.com</Company>
  <LinksUpToDate>false</LinksUpToDate>
  <CharactersWithSpaces>3053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মহররমের দশ তারিখের পাশাপাশি নয় তারিখেও সাওম পালন করা মুস্তাহাব</dc:title>
  <dc:subject>মহররমের দশ তারিখের পাশাপাশি নয় তারিখেও সাওম পালন করা মুস্তাহাব</dc:subject>
  <dc:creator>মুহাম্মাদ সালেহ আল-মুনাজ্জিদ</dc:creator>
  <cp:keywords>মহররমের দশ তারিখের পাশাপাশি নয় তারিখেও সাওম পালন করা মুস্তাহাব</cp:keywords>
  <dc:description>মহররমের দশ তারিখের পাশাপাশি নয় তারিখেও সাওম পালন করা মুস্তাহাব</dc:description>
  <cp:lastModifiedBy>Ahmed Qassem</cp:lastModifiedBy>
  <cp:revision>5</cp:revision>
  <cp:lastPrinted>2015-12-19T11:04:00Z</cp:lastPrinted>
  <dcterms:created xsi:type="dcterms:W3CDTF">2015-10-06T04:17:00Z</dcterms:created>
  <dcterms:modified xsi:type="dcterms:W3CDTF">2015-12-19T11:05:00Z</dcterms:modified>
</cp:coreProperties>
</file>