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8378B2" w:rsidRDefault="00DF0539" w:rsidP="00DF0539">
      <w:pPr>
        <w:bidi w:val="0"/>
        <w:jc w:val="center"/>
        <w:rPr>
          <w:rFonts w:ascii="Kalpurush" w:hAnsi="Kalpurush" w:cs="Kalpurush"/>
          <w:color w:val="205B83"/>
          <w:sz w:val="72"/>
          <w:szCs w:val="72"/>
          <w:lang w:bidi="bn-BD"/>
        </w:rPr>
      </w:pPr>
      <w:r w:rsidRPr="00DF0539">
        <w:rPr>
          <w:rFonts w:ascii="Kalpurush" w:hAnsi="Kalpurush" w:cs="Kalpurush" w:hint="cs"/>
          <w:color w:val="006666"/>
          <w:sz w:val="72"/>
          <w:szCs w:val="72"/>
          <w:cs/>
          <w:lang w:bidi="bn-BD"/>
        </w:rPr>
        <w:t>অবৈধ</w:t>
      </w:r>
      <w:r w:rsidRPr="00DF0539">
        <w:rPr>
          <w:rFonts w:ascii="Kalpurush" w:hAnsi="Kalpurush" w:cs="Kalpurush"/>
          <w:color w:val="006666"/>
          <w:sz w:val="72"/>
          <w:szCs w:val="72"/>
          <w:cs/>
          <w:lang w:bidi="bn-BD"/>
        </w:rPr>
        <w:t xml:space="preserve"> </w:t>
      </w:r>
      <w:r w:rsidRPr="00DF0539">
        <w:rPr>
          <w:rFonts w:ascii="Kalpurush" w:hAnsi="Kalpurush" w:cs="Kalpurush" w:hint="cs"/>
          <w:color w:val="006666"/>
          <w:sz w:val="72"/>
          <w:szCs w:val="72"/>
          <w:cs/>
          <w:lang w:bidi="bn-BD"/>
        </w:rPr>
        <w:t>সম্পর্কের</w:t>
      </w:r>
      <w:r w:rsidRPr="00DF0539">
        <w:rPr>
          <w:rFonts w:ascii="Kalpurush" w:hAnsi="Kalpurush" w:cs="Kalpurush"/>
          <w:color w:val="006666"/>
          <w:sz w:val="72"/>
          <w:szCs w:val="72"/>
          <w:cs/>
          <w:lang w:bidi="bn-BD"/>
        </w:rPr>
        <w:t xml:space="preserve"> </w:t>
      </w:r>
      <w:r w:rsidRPr="00DF0539">
        <w:rPr>
          <w:rFonts w:ascii="Kalpurush" w:hAnsi="Kalpurush" w:cs="Kalpurush" w:hint="cs"/>
          <w:color w:val="006666"/>
          <w:sz w:val="72"/>
          <w:szCs w:val="72"/>
          <w:cs/>
          <w:lang w:bidi="bn-BD"/>
        </w:rPr>
        <w:t>কারণে</w:t>
      </w:r>
      <w:r w:rsidRPr="00DF0539">
        <w:rPr>
          <w:rFonts w:ascii="Kalpurush" w:hAnsi="Kalpurush" w:cs="Kalpurush"/>
          <w:color w:val="006666"/>
          <w:sz w:val="72"/>
          <w:szCs w:val="72"/>
          <w:cs/>
          <w:lang w:bidi="bn-BD"/>
        </w:rPr>
        <w:t xml:space="preserve"> </w:t>
      </w:r>
      <w:r w:rsidRPr="00DF0539">
        <w:rPr>
          <w:rFonts w:ascii="Kalpurush" w:hAnsi="Kalpurush" w:cs="Kalpurush" w:hint="cs"/>
          <w:color w:val="006666"/>
          <w:sz w:val="72"/>
          <w:szCs w:val="72"/>
          <w:cs/>
          <w:lang w:bidi="bn-BD"/>
        </w:rPr>
        <w:t>বেদনা</w:t>
      </w:r>
      <w:r w:rsidRPr="00DF0539">
        <w:rPr>
          <w:rFonts w:ascii="Kalpurush" w:hAnsi="Kalpurush" w:cs="Kalpurush"/>
          <w:color w:val="006666"/>
          <w:sz w:val="72"/>
          <w:szCs w:val="72"/>
          <w:cs/>
          <w:lang w:bidi="bn-BD"/>
        </w:rPr>
        <w:t>-</w:t>
      </w:r>
      <w:r w:rsidRPr="00DF0539">
        <w:rPr>
          <w:rFonts w:ascii="Kalpurush" w:hAnsi="Kalpurush" w:cs="Kalpurush" w:hint="cs"/>
          <w:color w:val="006666"/>
          <w:sz w:val="72"/>
          <w:szCs w:val="72"/>
          <w:cs/>
          <w:lang w:bidi="bn-BD"/>
        </w:rPr>
        <w:t>উৎকণ্ঠা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DF0539" w:rsidP="00DF0539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 w:rsidRPr="00DF0539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همٌّ</w:t>
      </w:r>
      <w:r w:rsidRPr="00DF0539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DF0539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وغمّ</w:t>
      </w:r>
      <w:r w:rsidRPr="00DF0539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DF0539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نتيجة</w:t>
      </w:r>
      <w:r w:rsidRPr="00DF0539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DF0539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علاقة</w:t>
      </w:r>
      <w:r w:rsidRPr="00DF0539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DF0539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محرَّمة</w:t>
      </w:r>
    </w:p>
    <w:p w:rsidR="00912D68" w:rsidRPr="004267EB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alpurush"/>
          <w:sz w:val="16"/>
          <w:szCs w:val="20"/>
          <w:cs/>
          <w:lang w:bidi="bn-BD"/>
        </w:rPr>
      </w:pPr>
    </w:p>
    <w:p w:rsidR="00A03054" w:rsidRPr="00912D68" w:rsidRDefault="006A383C" w:rsidP="008378B2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bookmarkStart w:id="0" w:name="_GoBack"/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>
        <w:rPr>
          <w:rFonts w:asciiTheme="majorBidi" w:hAnsiTheme="majorBidi" w:cs="Vrinda"/>
          <w:color w:val="808080" w:themeColor="background1" w:themeShade="80"/>
          <w:sz w:val="28"/>
          <w:szCs w:val="28"/>
          <w:cs/>
          <w:lang w:bidi="bn-IN"/>
        </w:rPr>
        <w:t>বাংলা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- بنغالي - </w:t>
      </w:r>
      <w:r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bidi="ar-EG"/>
        </w:rPr>
        <w:t>Bengali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&gt;</w:t>
      </w:r>
      <w:bookmarkEnd w:id="0"/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4202D9" w:rsidRDefault="00DF0539" w:rsidP="00DF0539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006666"/>
          <w:sz w:val="48"/>
          <w:szCs w:val="48"/>
          <w:lang w:bidi="bn-BD"/>
        </w:rPr>
      </w:pPr>
      <w:r w:rsidRPr="00DF0539">
        <w:rPr>
          <w:rFonts w:ascii="Kalpurush" w:hAnsi="Kalpurush" w:cs="Kalpurush" w:hint="cs"/>
          <w:color w:val="006666"/>
          <w:sz w:val="48"/>
          <w:szCs w:val="48"/>
          <w:cs/>
          <w:lang w:bidi="bn-BD"/>
        </w:rPr>
        <w:t>শা</w:t>
      </w:r>
      <w:r>
        <w:rPr>
          <w:rFonts w:ascii="Kalpurush" w:hAnsi="Kalpurush" w:cs="Kalpurush" w:hint="cs"/>
          <w:color w:val="006666"/>
          <w:sz w:val="48"/>
          <w:szCs w:val="48"/>
          <w:cs/>
          <w:lang w:bidi="bn-BD"/>
        </w:rPr>
        <w:t>ই</w:t>
      </w:r>
      <w:r w:rsidRPr="00DF0539">
        <w:rPr>
          <w:rFonts w:ascii="Kalpurush" w:hAnsi="Kalpurush" w:cs="Kalpurush" w:hint="cs"/>
          <w:color w:val="006666"/>
          <w:sz w:val="48"/>
          <w:szCs w:val="48"/>
          <w:cs/>
          <w:lang w:bidi="bn-BD"/>
        </w:rPr>
        <w:t>খ</w:t>
      </w:r>
      <w:r w:rsidRPr="00DF0539">
        <w:rPr>
          <w:rFonts w:ascii="Kalpurush" w:hAnsi="Kalpurush" w:cs="Kalpurush"/>
          <w:color w:val="006666"/>
          <w:sz w:val="48"/>
          <w:szCs w:val="48"/>
          <w:cs/>
          <w:lang w:bidi="bn-BD"/>
        </w:rPr>
        <w:t xml:space="preserve"> </w:t>
      </w:r>
      <w:r w:rsidRPr="00DF0539">
        <w:rPr>
          <w:rFonts w:ascii="Kalpurush" w:hAnsi="Kalpurush" w:cs="Kalpurush" w:hint="cs"/>
          <w:color w:val="006666"/>
          <w:sz w:val="48"/>
          <w:szCs w:val="48"/>
          <w:cs/>
          <w:lang w:bidi="bn-BD"/>
        </w:rPr>
        <w:t>মুহাম্মাদ</w:t>
      </w:r>
      <w:r w:rsidRPr="00DF0539">
        <w:rPr>
          <w:rFonts w:ascii="Kalpurush" w:hAnsi="Kalpurush" w:cs="Kalpurush"/>
          <w:color w:val="006666"/>
          <w:sz w:val="48"/>
          <w:szCs w:val="48"/>
          <w:cs/>
          <w:lang w:bidi="bn-BD"/>
        </w:rPr>
        <w:t xml:space="preserve"> </w:t>
      </w:r>
      <w:r w:rsidRPr="00DF0539">
        <w:rPr>
          <w:rFonts w:ascii="Kalpurush" w:hAnsi="Kalpurush" w:cs="Kalpurush" w:hint="cs"/>
          <w:color w:val="006666"/>
          <w:sz w:val="48"/>
          <w:szCs w:val="48"/>
          <w:cs/>
          <w:lang w:bidi="bn-BD"/>
        </w:rPr>
        <w:t>সালেহ</w:t>
      </w:r>
      <w:r w:rsidRPr="00DF0539">
        <w:rPr>
          <w:rFonts w:ascii="Kalpurush" w:hAnsi="Kalpurush" w:cs="Kalpurush"/>
          <w:color w:val="006666"/>
          <w:sz w:val="48"/>
          <w:szCs w:val="48"/>
          <w:cs/>
          <w:lang w:bidi="bn-BD"/>
        </w:rPr>
        <w:t xml:space="preserve"> </w:t>
      </w:r>
      <w:r w:rsidRPr="00DF0539">
        <w:rPr>
          <w:rFonts w:ascii="Kalpurush" w:hAnsi="Kalpurush" w:cs="Kalpurush" w:hint="cs"/>
          <w:color w:val="006666"/>
          <w:sz w:val="48"/>
          <w:szCs w:val="48"/>
          <w:cs/>
          <w:lang w:bidi="bn-BD"/>
        </w:rPr>
        <w:t>আল</w:t>
      </w:r>
      <w:r w:rsidRPr="00DF0539">
        <w:rPr>
          <w:rFonts w:ascii="Kalpurush" w:hAnsi="Kalpurush" w:cs="Kalpurush"/>
          <w:color w:val="006666"/>
          <w:sz w:val="48"/>
          <w:szCs w:val="48"/>
          <w:cs/>
          <w:lang w:bidi="bn-BD"/>
        </w:rPr>
        <w:t xml:space="preserve"> </w:t>
      </w:r>
      <w:r w:rsidRPr="00DF0539">
        <w:rPr>
          <w:rFonts w:ascii="Kalpurush" w:hAnsi="Kalpurush" w:cs="Kalpurush" w:hint="cs"/>
          <w:color w:val="006666"/>
          <w:sz w:val="48"/>
          <w:szCs w:val="48"/>
          <w:cs/>
          <w:lang w:bidi="bn-BD"/>
        </w:rPr>
        <w:t>মুনাজ্জিদ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4267EB" w:rsidRDefault="00DF0539" w:rsidP="00DF0539">
      <w:pPr>
        <w:spacing w:after="0" w:line="240" w:lineRule="auto"/>
        <w:ind w:firstLine="113"/>
        <w:jc w:val="center"/>
        <w:rPr>
          <w:rFonts w:asciiTheme="majorBidi" w:hAnsiTheme="majorBidi" w:cs="Kalpurush"/>
          <w:sz w:val="36"/>
          <w:szCs w:val="45"/>
          <w:cs/>
          <w:lang w:bidi="bn-BD"/>
        </w:rPr>
      </w:pPr>
      <w:r w:rsidRPr="00DF0539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الشيخ</w:t>
      </w:r>
      <w:r w:rsidRPr="00DF0539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DF0539">
        <w:rPr>
          <w:rFonts w:asciiTheme="majorBidi" w:hAnsiTheme="majorBidi" w:cs="KFGQPC Uthman Taha Naskh" w:hint="cs"/>
          <w:sz w:val="36"/>
          <w:szCs w:val="36"/>
          <w:rtl/>
          <w:lang w:bidi="ar-EG"/>
        </w:rPr>
        <w:t>محمد</w:t>
      </w:r>
      <w:r w:rsidRPr="00DF0539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DF0539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صالح</w:t>
      </w:r>
      <w:r w:rsidRPr="00DF0539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DF0539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المنجد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4202D9" w:rsidRDefault="008378B2" w:rsidP="00912D6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006666"/>
          <w:sz w:val="40"/>
          <w:szCs w:val="40"/>
          <w:lang w:bidi="bn-BD"/>
        </w:rPr>
      </w:pPr>
      <w:r w:rsidRPr="004202D9">
        <w:rPr>
          <w:rFonts w:ascii="Kalpurush" w:hAnsi="Kalpurush" w:cs="Kalpurush"/>
          <w:color w:val="006666"/>
          <w:sz w:val="40"/>
          <w:szCs w:val="40"/>
          <w:cs/>
          <w:lang w:bidi="bn-BD"/>
        </w:rPr>
        <w:t>অনুবাদক</w:t>
      </w:r>
      <w:r w:rsidR="00A03054" w:rsidRPr="004202D9">
        <w:rPr>
          <w:rFonts w:ascii="Kalpurush" w:hAnsi="Kalpurush" w:cs="Kalpurush"/>
          <w:color w:val="006666"/>
          <w:sz w:val="40"/>
          <w:szCs w:val="40"/>
          <w:lang w:bidi="bn-BD"/>
        </w:rPr>
        <w:t xml:space="preserve">: </w:t>
      </w:r>
      <w:r w:rsidR="00DF0539">
        <w:rPr>
          <w:rFonts w:ascii="Kalpurush" w:hAnsi="Kalpurush" w:cs="Kalpurush" w:hint="cs"/>
          <w:color w:val="006666"/>
          <w:sz w:val="40"/>
          <w:szCs w:val="40"/>
          <w:cs/>
          <w:lang w:bidi="bn-BD"/>
        </w:rPr>
        <w:t>মু. সাইফুল ইসলাম</w:t>
      </w:r>
    </w:p>
    <w:p w:rsidR="00912D68" w:rsidRPr="00E443FF" w:rsidRDefault="00E443FF" w:rsidP="004202D9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0"/>
          <w:szCs w:val="40"/>
          <w:lang w:bidi="ar-EG"/>
        </w:rPr>
      </w:pPr>
      <w:r>
        <w:rPr>
          <w:rFonts w:ascii="Kalpurush" w:hAnsi="Kalpurush" w:cs="Kalpurush"/>
          <w:color w:val="205B83"/>
          <w:sz w:val="40"/>
          <w:szCs w:val="40"/>
          <w:cs/>
          <w:lang w:bidi="bn-BD"/>
        </w:rPr>
        <w:tab/>
      </w:r>
      <w:r w:rsidR="008378B2" w:rsidRPr="004202D9">
        <w:rPr>
          <w:rFonts w:ascii="Kalpurush" w:hAnsi="Kalpurush" w:cs="Kalpurush"/>
          <w:color w:val="006666"/>
          <w:sz w:val="40"/>
          <w:szCs w:val="40"/>
          <w:cs/>
          <w:lang w:bidi="bn-BD"/>
        </w:rPr>
        <w:t>সম্পাদক</w:t>
      </w:r>
      <w:r w:rsidR="00A03054" w:rsidRPr="004202D9">
        <w:rPr>
          <w:rFonts w:ascii="Kalpurush" w:hAnsi="Kalpurush" w:cs="Kalpurush"/>
          <w:color w:val="006666"/>
          <w:sz w:val="40"/>
          <w:szCs w:val="40"/>
          <w:lang w:bidi="bn-BD"/>
        </w:rPr>
        <w:t>:</w:t>
      </w:r>
      <w:r w:rsidR="00D12355" w:rsidRPr="004202D9">
        <w:rPr>
          <w:rFonts w:ascii="Kalpurush" w:hAnsi="Kalpurush" w:cs="Kalpurush" w:hint="cs"/>
          <w:color w:val="006666"/>
          <w:sz w:val="40"/>
          <w:szCs w:val="40"/>
          <w:cs/>
          <w:lang w:bidi="bn-BD"/>
        </w:rPr>
        <w:t xml:space="preserve"> ড</w:t>
      </w:r>
      <w:r w:rsidR="00D12355" w:rsidRPr="004202D9">
        <w:rPr>
          <w:rFonts w:ascii="Kalpurush" w:hAnsi="Kalpurush" w:cs="Kalpurush"/>
          <w:color w:val="006666"/>
          <w:sz w:val="40"/>
          <w:szCs w:val="40"/>
          <w:cs/>
          <w:lang w:bidi="bn-BD"/>
        </w:rPr>
        <w:t xml:space="preserve">. </w:t>
      </w:r>
      <w:r w:rsidR="00D12355" w:rsidRPr="004202D9">
        <w:rPr>
          <w:rFonts w:ascii="Kalpurush" w:hAnsi="Kalpurush" w:cs="Kalpurush" w:hint="cs"/>
          <w:color w:val="006666"/>
          <w:sz w:val="40"/>
          <w:szCs w:val="40"/>
          <w:cs/>
          <w:lang w:bidi="bn-BD"/>
        </w:rPr>
        <w:t>আবু</w:t>
      </w:r>
      <w:r w:rsidR="00D12355" w:rsidRPr="004202D9">
        <w:rPr>
          <w:rFonts w:ascii="Kalpurush" w:hAnsi="Kalpurush" w:cs="Kalpurush"/>
          <w:color w:val="006666"/>
          <w:sz w:val="40"/>
          <w:szCs w:val="40"/>
          <w:cs/>
          <w:lang w:bidi="bn-BD"/>
        </w:rPr>
        <w:t xml:space="preserve"> </w:t>
      </w:r>
      <w:r w:rsidR="00D12355" w:rsidRPr="004202D9">
        <w:rPr>
          <w:rFonts w:ascii="Kalpurush" w:hAnsi="Kalpurush" w:cs="Kalpurush" w:hint="cs"/>
          <w:color w:val="006666"/>
          <w:sz w:val="40"/>
          <w:szCs w:val="40"/>
          <w:cs/>
          <w:lang w:bidi="bn-BD"/>
        </w:rPr>
        <w:t>বকর</w:t>
      </w:r>
      <w:r w:rsidR="00D12355" w:rsidRPr="004202D9">
        <w:rPr>
          <w:rFonts w:ascii="Kalpurush" w:hAnsi="Kalpurush" w:cs="Kalpurush"/>
          <w:color w:val="006666"/>
          <w:sz w:val="40"/>
          <w:szCs w:val="40"/>
          <w:cs/>
          <w:lang w:bidi="bn-BD"/>
        </w:rPr>
        <w:t xml:space="preserve"> </w:t>
      </w:r>
      <w:r w:rsidR="00D12355" w:rsidRPr="004202D9">
        <w:rPr>
          <w:rFonts w:ascii="Kalpurush" w:hAnsi="Kalpurush" w:cs="Kalpurush" w:hint="cs"/>
          <w:color w:val="006666"/>
          <w:sz w:val="40"/>
          <w:szCs w:val="40"/>
          <w:cs/>
          <w:lang w:bidi="bn-BD"/>
        </w:rPr>
        <w:t>মুহাম্মাদ</w:t>
      </w:r>
      <w:r w:rsidR="00D12355" w:rsidRPr="004202D9">
        <w:rPr>
          <w:rFonts w:ascii="Kalpurush" w:hAnsi="Kalpurush" w:cs="Kalpurush"/>
          <w:color w:val="006666"/>
          <w:sz w:val="40"/>
          <w:szCs w:val="40"/>
          <w:cs/>
          <w:lang w:bidi="bn-BD"/>
        </w:rPr>
        <w:t xml:space="preserve"> </w:t>
      </w:r>
      <w:r w:rsidR="00D12355" w:rsidRPr="004202D9">
        <w:rPr>
          <w:rFonts w:ascii="Kalpurush" w:hAnsi="Kalpurush" w:cs="Kalpurush" w:hint="cs"/>
          <w:color w:val="006666"/>
          <w:sz w:val="40"/>
          <w:szCs w:val="40"/>
          <w:cs/>
          <w:lang w:bidi="bn-BD"/>
        </w:rPr>
        <w:t>যাকারিয়া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>ترجمة:</w:t>
      </w:r>
      <w:r w:rsidR="00DF0539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 xml:space="preserve"> محمد سيف الإسلام</w:t>
      </w: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</w:p>
    <w:p w:rsidR="008B3703" w:rsidRPr="005A6FDB" w:rsidRDefault="00A03054" w:rsidP="005A6FD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006666"/>
          <w:sz w:val="40"/>
          <w:szCs w:val="40"/>
          <w:lang w:bidi="ar-EG"/>
        </w:rPr>
        <w:sectPr w:rsidR="008B3703" w:rsidRPr="005A6FDB" w:rsidSect="00054A51">
          <w:headerReference w:type="default" r:id="rId9"/>
          <w:footerReference w:type="default" r:id="rId10"/>
          <w:headerReference w:type="first" r:id="rId11"/>
          <w:footerReference w:type="first" r:id="rId12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8378B2" w:rsidRDefault="00E942BB" w:rsidP="00DF0539">
      <w:pPr>
        <w:bidi w:val="0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4202D9">
        <w:rPr>
          <w:rFonts w:ascii="Kalpurush" w:hAnsi="Kalpurush" w:cs="Kalpurush"/>
          <w:noProof/>
          <w:color w:val="006666"/>
          <w:sz w:val="36"/>
          <w:szCs w:val="36"/>
        </w:rPr>
        <w:drawing>
          <wp:anchor distT="0" distB="0" distL="114300" distR="114300" simplePos="0" relativeHeight="251667456" behindDoc="0" locked="0" layoutInCell="1" allowOverlap="1" wp14:anchorId="72946C55" wp14:editId="430CF87B">
            <wp:simplePos x="0" y="0"/>
            <wp:positionH relativeFrom="margin">
              <wp:posOffset>745490</wp:posOffset>
            </wp:positionH>
            <wp:positionV relativeFrom="paragraph">
              <wp:posOffset>133223</wp:posOffset>
            </wp:positionV>
            <wp:extent cx="4359859" cy="473389"/>
            <wp:effectExtent l="0" t="0" r="0" b="3175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6967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0539" w:rsidRPr="00DF0539">
        <w:rPr>
          <w:rFonts w:ascii="Kalpurush" w:hAnsi="Kalpurush" w:cs="Kalpurush" w:hint="cs"/>
          <w:color w:val="006666"/>
          <w:sz w:val="36"/>
          <w:szCs w:val="36"/>
          <w:cs/>
          <w:lang w:bidi="bn-BD"/>
        </w:rPr>
        <w:t>অবৈধ</w:t>
      </w:r>
      <w:r w:rsidR="00DF0539" w:rsidRPr="00DF0539">
        <w:rPr>
          <w:rFonts w:ascii="Kalpurush" w:hAnsi="Kalpurush" w:cs="Kalpurush"/>
          <w:color w:val="006666"/>
          <w:sz w:val="36"/>
          <w:szCs w:val="36"/>
          <w:cs/>
          <w:lang w:bidi="bn-BD"/>
        </w:rPr>
        <w:t xml:space="preserve"> </w:t>
      </w:r>
      <w:r w:rsidR="00DF0539" w:rsidRPr="00DF0539">
        <w:rPr>
          <w:rFonts w:ascii="Kalpurush" w:hAnsi="Kalpurush" w:cs="Kalpurush" w:hint="cs"/>
          <w:color w:val="006666"/>
          <w:sz w:val="36"/>
          <w:szCs w:val="36"/>
          <w:cs/>
          <w:lang w:bidi="bn-BD"/>
        </w:rPr>
        <w:t>সম্পর্কের</w:t>
      </w:r>
      <w:r w:rsidR="00DF0539" w:rsidRPr="00DF0539">
        <w:rPr>
          <w:rFonts w:ascii="Kalpurush" w:hAnsi="Kalpurush" w:cs="Kalpurush"/>
          <w:color w:val="006666"/>
          <w:sz w:val="36"/>
          <w:szCs w:val="36"/>
          <w:cs/>
          <w:lang w:bidi="bn-BD"/>
        </w:rPr>
        <w:t xml:space="preserve"> </w:t>
      </w:r>
      <w:r w:rsidR="00DF0539" w:rsidRPr="00DF0539">
        <w:rPr>
          <w:rFonts w:ascii="Kalpurush" w:hAnsi="Kalpurush" w:cs="Kalpurush" w:hint="cs"/>
          <w:color w:val="006666"/>
          <w:sz w:val="36"/>
          <w:szCs w:val="36"/>
          <w:cs/>
          <w:lang w:bidi="bn-BD"/>
        </w:rPr>
        <w:t>কারণে</w:t>
      </w:r>
      <w:r w:rsidR="00DF0539" w:rsidRPr="00DF0539">
        <w:rPr>
          <w:rFonts w:ascii="Kalpurush" w:hAnsi="Kalpurush" w:cs="Kalpurush"/>
          <w:color w:val="006666"/>
          <w:sz w:val="36"/>
          <w:szCs w:val="36"/>
          <w:cs/>
          <w:lang w:bidi="bn-BD"/>
        </w:rPr>
        <w:t xml:space="preserve"> </w:t>
      </w:r>
      <w:r w:rsidR="00DF0539" w:rsidRPr="00DF0539">
        <w:rPr>
          <w:rFonts w:ascii="Kalpurush" w:hAnsi="Kalpurush" w:cs="Kalpurush" w:hint="cs"/>
          <w:color w:val="006666"/>
          <w:sz w:val="36"/>
          <w:szCs w:val="36"/>
          <w:cs/>
          <w:lang w:bidi="bn-BD"/>
        </w:rPr>
        <w:t>বেদনা</w:t>
      </w:r>
      <w:r w:rsidR="00DF0539" w:rsidRPr="00DF0539">
        <w:rPr>
          <w:rFonts w:ascii="Kalpurush" w:hAnsi="Kalpurush" w:cs="Kalpurush"/>
          <w:color w:val="006666"/>
          <w:sz w:val="36"/>
          <w:szCs w:val="36"/>
          <w:cs/>
          <w:lang w:bidi="bn-BD"/>
        </w:rPr>
        <w:t>-</w:t>
      </w:r>
      <w:r w:rsidR="00DF0539" w:rsidRPr="00DF0539">
        <w:rPr>
          <w:rFonts w:ascii="Kalpurush" w:hAnsi="Kalpurush" w:cs="Kalpurush" w:hint="cs"/>
          <w:color w:val="006666"/>
          <w:sz w:val="36"/>
          <w:szCs w:val="36"/>
          <w:cs/>
          <w:lang w:bidi="bn-BD"/>
        </w:rPr>
        <w:t>উৎকণ্ঠা</w:t>
      </w:r>
    </w:p>
    <w:p w:rsidR="00DF0539" w:rsidRPr="00DF0539" w:rsidRDefault="00DF0539" w:rsidP="00DF0539">
      <w:pPr>
        <w:autoSpaceDE w:val="0"/>
        <w:autoSpaceDN w:val="0"/>
        <w:adjustRightInd w:val="0"/>
        <w:jc w:val="center"/>
        <w:rPr>
          <w:rFonts w:ascii="Kalpurush" w:hAnsi="Kalpurush" w:cs="Kalpurush"/>
          <w:sz w:val="24"/>
          <w:szCs w:val="24"/>
        </w:rPr>
      </w:pPr>
    </w:p>
    <w:p w:rsidR="00DF0539" w:rsidRPr="00DF0539" w:rsidRDefault="00DF0539" w:rsidP="00DF053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DF0539">
        <w:rPr>
          <w:rFonts w:ascii="Kalpurush" w:hAnsi="Kalpurush" w:cs="Kalpurush"/>
          <w:b/>
          <w:bCs/>
          <w:sz w:val="24"/>
          <w:szCs w:val="24"/>
          <w:cs/>
          <w:lang w:bidi="bn-IN"/>
        </w:rPr>
        <w:t>প্রশ্ন</w:t>
      </w:r>
      <w:r w:rsidRPr="00DF0539">
        <w:rPr>
          <w:rFonts w:ascii="Kalpurush" w:hAnsi="Kalpurush" w:cs="Kalpurush"/>
          <w:b/>
          <w:bCs/>
          <w:sz w:val="24"/>
          <w:szCs w:val="24"/>
          <w:lang w:bidi="bn-BD"/>
        </w:rPr>
        <w:t>: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বর্তমানে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মানসিক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দিক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খুবই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সঙ্কটাপন্ন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সময়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কাটাচ্ছি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মৃত্যু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ছাড়া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অন্য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কিছু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নিয়ে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ভাবতে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পারছি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ভবিষ্যৎ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সংক্রান্ত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কোনো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বিষয়েই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ভাবতে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পারছি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মৃত্যু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ব্যতীত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অন্য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কিছু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নিয়ে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ভাবতে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পাচ্ছি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সত্ত্বেও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মুহূর্তে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মরতে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চাই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আল্লাহর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কাছে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আশা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পাপ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করেছি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তিনি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ক্ষমা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দেবেন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</w:p>
    <w:p w:rsidR="00DF0539" w:rsidRPr="00DF0539" w:rsidRDefault="00DF0539" w:rsidP="0059317E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সমস্যাটা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>
        <w:rPr>
          <w:rFonts w:ascii="Kalpurush" w:hAnsi="Kalpurush" w:cs="Kalpurush"/>
          <w:sz w:val="24"/>
          <w:szCs w:val="24"/>
        </w:rPr>
        <w:t>,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বিগত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কয়েক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মাসে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একটি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নারীর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সাথে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গভীর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সম্পর্কে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জড়িয়ে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পড়েছি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মূলতঃ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সাথে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সম্পর্ক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কোনো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ইচ্ছাই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ছিল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তবে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কারণে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কাছাকাছি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এসেছি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বুঝাতে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চেয়েছি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যাতে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আত্মহত্যার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ইচ্ছা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সরে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আসে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আত্মহত্যা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করবে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বলে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মনস্থির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করেছিল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উচ্চমাত্রায়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ট্যাবলেট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গ্রহণ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করত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আত্মহত্যার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পাপ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বাঁচানোর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নানা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উপদেশ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চেষ্টা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করতাম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ইচ্ছা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ছিল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জাহান্নাতে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নিপতিত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হওয়া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বাঁচানো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তবে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যা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ঘটল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হলো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ক্রমান্বয়ে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আমাদের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মাঝে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সম্পর্ক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ঘনিষ্ঠ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হলো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তবে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আমরা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কখনো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অসামাজিক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কাজে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লিপ্ত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নি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এ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ধরনের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কাজে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লিপ্ত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হওয়ার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কোনো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ইচ্ছাও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ছিল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মেয়েটি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বিবাহিতা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সমস্যা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হলো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দাবি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করছে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একবার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সাথে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শারীরিকভাবে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মিলেছি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কথা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বিশ্বাস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4267EB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কেননা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কখনো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কাপড়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খুলে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নি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তবে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ছিল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অর্ধনগ্ন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ভয়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হচ্ছে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হয়তো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কোনো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পাপ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ফেলেছি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যদিও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সাথে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শারীরিকভাবে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মিলিত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নি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তবে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যদি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সত্যি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দাবি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অনুযায়ী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এরূপ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কর্ম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থাকি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তবে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তো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রক্ষা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নেই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বিশ্বাস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4267EB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কারণ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বুঝতে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পেরেছি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ভালো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চায়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আত্মহত্যার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অভিনয়টি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ছিল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নিকটবর্তী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হওয়ার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নিছক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একটি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ছলনা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</w:p>
    <w:p w:rsidR="00DF0539" w:rsidRPr="00DF0539" w:rsidRDefault="00DF0539" w:rsidP="00DF053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DF0539">
        <w:rPr>
          <w:rFonts w:ascii="Kalpurush" w:hAnsi="Kalpurush" w:cs="Kalpurush"/>
          <w:sz w:val="24"/>
          <w:szCs w:val="24"/>
          <w:cs/>
          <w:lang w:bidi="bn-IN"/>
        </w:rPr>
        <w:t>বর্তমানে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খুবই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চিন্তিত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উৎকণ্ঠিত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ঘুমাতে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পারি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কোনো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কিছু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করতেও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পারি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যা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হয়েছে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লজ্জিত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আল্লাহর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কাছে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প্রার্থনা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করি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তিনি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যেন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আমাকে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ক্ষমা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দেন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তো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শুধু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আগুন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বাঁচাতে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চেয়েছি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তবে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এখন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ভয়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হচ্ছে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নিজেকে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ধ্বংস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কারণ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হয়েছি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</w:p>
    <w:p w:rsidR="00DF0539" w:rsidRPr="00DF0539" w:rsidRDefault="00DF0539" w:rsidP="00DF053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DF0539">
        <w:rPr>
          <w:rFonts w:ascii="Kalpurush" w:hAnsi="Kalpurush" w:cs="Kalpurush"/>
          <w:b/>
          <w:bCs/>
          <w:sz w:val="24"/>
          <w:szCs w:val="24"/>
          <w:cs/>
          <w:lang w:bidi="bn-IN"/>
        </w:rPr>
        <w:t>উত্তর</w:t>
      </w:r>
      <w:r w:rsidRPr="00DF0539"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হামদুলিল্লাহ</w:t>
      </w:r>
    </w:p>
    <w:p w:rsidR="00DF0539" w:rsidRPr="00DF0539" w:rsidRDefault="00DF0539" w:rsidP="00DF053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DF0539">
        <w:rPr>
          <w:rFonts w:ascii="Kalpurush" w:hAnsi="Kalpurush" w:cs="Kalpurush"/>
          <w:b/>
          <w:bCs/>
          <w:sz w:val="24"/>
          <w:szCs w:val="24"/>
          <w:cs/>
          <w:lang w:bidi="bn-IN"/>
        </w:rPr>
        <w:t>প্রথমত</w:t>
      </w:r>
      <w:r w:rsidRPr="00DF0539">
        <w:rPr>
          <w:rFonts w:ascii="Kalpurush" w:hAnsi="Kalpurush" w:cs="Kalpurush"/>
          <w:b/>
          <w:bCs/>
          <w:sz w:val="24"/>
          <w:szCs w:val="24"/>
        </w:rPr>
        <w:t>: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ঐ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নারীর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বন্ধুত্ব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আল্লাহর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কাছে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তাওবা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করতে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হবে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ঐ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নারীর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সাথে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সম্পর্ক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করা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মেয়েদের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সাথে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একাকী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হওয়ার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ব্যাপারে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লাগাম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ছেড়ে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দিয়ে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অন্যায়কর্ম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আপনি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করেছেন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পাপ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ও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গুনাহ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এ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ধরনের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পাপের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আল্লাহর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আযাব</w:t>
      </w:r>
      <w:r w:rsidRPr="00DF0539">
        <w:rPr>
          <w:rFonts w:ascii="Kalpurush" w:hAnsi="Kalpurush" w:cs="Kalpurush"/>
          <w:sz w:val="24"/>
          <w:szCs w:val="24"/>
        </w:rPr>
        <w:t>-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শাস্তি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নির্ধারিত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রয়েছে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</w:p>
    <w:p w:rsidR="00DF0539" w:rsidRPr="00DF0539" w:rsidRDefault="00DF0539" w:rsidP="00DF053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DF0539">
        <w:rPr>
          <w:rFonts w:ascii="Kalpurush" w:hAnsi="Kalpurush" w:cs="Kalpurush"/>
          <w:b/>
          <w:bCs/>
          <w:sz w:val="24"/>
          <w:szCs w:val="24"/>
          <w:cs/>
          <w:lang w:bidi="bn-IN"/>
        </w:rPr>
        <w:t>দ্বিতীয়ত</w:t>
      </w:r>
      <w:r w:rsidRPr="00DF0539">
        <w:rPr>
          <w:rFonts w:ascii="Kalpurush" w:hAnsi="Kalpurush" w:cs="Kalpurush"/>
          <w:b/>
          <w:bCs/>
          <w:sz w:val="24"/>
          <w:szCs w:val="24"/>
        </w:rPr>
        <w:t>: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ঐ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নারীর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সাথে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সকল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সম্পর্ক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স্থায়ীভাবে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কর্তন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করতে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হবে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অন্য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কোনো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নারীর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সাথেও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এ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ধরনের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সম্পর্ক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রাখা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যাবে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4267EB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কেননা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এধরনের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অধিকাংশ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সম্পর্কের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শেষ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পরিণতি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হলো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যিনা</w:t>
      </w:r>
      <w:r w:rsidRPr="00DF0539">
        <w:rPr>
          <w:rFonts w:ascii="Kalpurush" w:hAnsi="Kalpurush" w:cs="Kalpurush"/>
          <w:sz w:val="24"/>
          <w:szCs w:val="24"/>
        </w:rPr>
        <w:t>-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ব্যভিচার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অথবা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নিষিদ্ধ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হারামভাবে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স্বাদ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গ্রহণ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(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নাউ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যু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বিল্লাহ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)</w:t>
      </w:r>
      <w:r w:rsidRPr="004267EB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যদিও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শুরুতে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আপনার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কথামতো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সম্পর্কটা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ছিল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নিষ্কলুষ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তবে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শয়তান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মানুষের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মাঝে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রক্তের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মতোই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বিচরণ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জেনে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রাখুন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পরনারীর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সাথে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সম্পর্ককে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কখনো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নিষ্পাপ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নিষ্কলুষ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বলা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যায়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</w:p>
    <w:p w:rsidR="00DF0539" w:rsidRDefault="00DF0539" w:rsidP="00DF053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DF0539">
        <w:rPr>
          <w:rFonts w:ascii="Kalpurush" w:hAnsi="Kalpurush" w:cs="Kalpurush"/>
          <w:sz w:val="24"/>
          <w:szCs w:val="24"/>
          <w:cs/>
          <w:lang w:bidi="bn-IN"/>
        </w:rPr>
        <w:lastRenderedPageBreak/>
        <w:t>এখন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আপনার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যা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উচিত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হলো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দ্রুত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তাওবা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করা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উত্তম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তাওবা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পদ্ধতি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যা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হয়েছে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ব্যাপারে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লজ্জিত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হওয়া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সম্পর্ক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পরিপূর্ণভাবে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পরিত্যাগ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করা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অন্য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কোনো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হারাম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সম্পর্ক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কায়েম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সত্যিকার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অর্থে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দৃঢ়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প্রত্যয়ী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হওয়া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খারাপ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মহিলাটি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আপনাকে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বোঝাতে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চাচ্ছে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আপনি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সাথে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খারাপ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কাজ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করেছেন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ভবিষ্যতে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যাতে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সাথে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খারাপ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কাজে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লিপ্ত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হন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এটাকে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ছুতা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হিসেবে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ব্যবহার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করতে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চাচ্ছে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যদি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ঐ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মহিলার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দাবি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অনুযায়ী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সাথে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খারাপ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কাজ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করেও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থাকেন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তাহলেও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যেন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শয়তান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এটাকে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সুযোগ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হিসেবে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ব্যবহার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করতে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পারে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এবং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আল্লাহর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রহমত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আপনাকে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নিরাশ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দেয়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অন্যথায়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শয়তান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আপনাকে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কুপথে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টেনে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নিয়ে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যাবে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এবং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খারাপ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কাজে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লিপ্ত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হওয়ার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বিষয়টি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তুচ্ছ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জ্ঞান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করাবে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বারবার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এ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কাজে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লিপ্ত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করাবে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এবং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একপর্যায়ে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তাওবা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দুষ্কর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হয়ে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গিয়েছে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বলে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প্রবোধ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দেবে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শয়তান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এ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ধরনের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অনুভূতি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আপনার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মধ্যে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বদ্ধপরিকর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করতে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চায়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তবে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আল্লাহর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রহমত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সুপরিব্যাপ্ত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আপনি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দ্রুত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তাওবা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করুন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আল্লাহ তা‘আলা বলেন,</w:t>
      </w:r>
    </w:p>
    <w:p w:rsidR="00DF0539" w:rsidRDefault="00DF0539" w:rsidP="00DF0539">
      <w:pPr>
        <w:autoSpaceDE w:val="0"/>
        <w:autoSpaceDN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قُلۡ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يَٰعِبَادِيَ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ٱلَّذِينَ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أَسۡرَفُواْ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عَلَىٰٓ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أَنفُسِهِمۡ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تَقۡنَطُواْ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مِن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رَّحۡمَةِ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ٱللَّهِۚ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يَغۡفِرُ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ٱلذُّنُوبَ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جَمِيعًاۚ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إِنَّهُۥ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هُوَ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ٱلۡغَفُورُ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ٱلرَّحِيمُ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٥٣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الزمر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٥٣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DF0539" w:rsidRPr="00DF0539" w:rsidRDefault="00DF0539" w:rsidP="00DF053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>“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বল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বান্দাগণ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যারা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নিজদের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বাড়াবাড়ি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করেছ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তোমরা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আল্লাহর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রহমত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নিরাশ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হয়ো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অবশ্যই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সকল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পাপ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ক্ষমা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দেবেন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নিশ্চয়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তিনি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ক্ষমাশীল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পরম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দয়ালু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F0539">
        <w:rPr>
          <w:rFonts w:ascii="Kalpurush" w:hAnsi="Kalpurush" w:cs="Kalpurush"/>
          <w:sz w:val="24"/>
          <w:szCs w:val="24"/>
        </w:rPr>
        <w:t>[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সূরা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আয</w:t>
      </w:r>
      <w:r w:rsidRPr="00DF0539">
        <w:rPr>
          <w:rFonts w:ascii="Kalpurush" w:hAnsi="Kalpurush" w:cs="Kalpurush"/>
          <w:sz w:val="24"/>
          <w:szCs w:val="24"/>
        </w:rPr>
        <w:t>-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যুমার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 আয়াত</w:t>
      </w:r>
      <w:r w:rsidRPr="00DF0539">
        <w:rPr>
          <w:rFonts w:ascii="Kalpurush" w:hAnsi="Kalpurush" w:cs="Kalpurush"/>
          <w:sz w:val="24"/>
          <w:szCs w:val="24"/>
        </w:rPr>
        <w:t>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৫৩</w:t>
      </w:r>
      <w:r w:rsidRPr="00DF0539">
        <w:rPr>
          <w:rFonts w:ascii="Kalpurush" w:hAnsi="Kalpurush" w:cs="Kalpurush"/>
          <w:sz w:val="24"/>
          <w:szCs w:val="24"/>
        </w:rPr>
        <w:t xml:space="preserve">] </w:t>
      </w:r>
    </w:p>
    <w:p w:rsidR="00DF0539" w:rsidRDefault="00DF0539" w:rsidP="00DF053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DF0539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ব্যক্তি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সত্য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খালেস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তাওবা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তাওবা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কবুল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করেন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আল্লাহ তা‘আলা বলেন,</w:t>
      </w:r>
    </w:p>
    <w:p w:rsidR="00DF0539" w:rsidRDefault="00DF0539" w:rsidP="00DF0539">
      <w:pPr>
        <w:autoSpaceDE w:val="0"/>
        <w:autoSpaceDN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وَٱلَّذِينَ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يَدۡعُونَ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مَعَ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إِلَٰهًا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ءَاخَرَ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وَلَا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يَقۡتُلُونَ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ٱلنَّفۡسَ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ٱلَّتِي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حَرَّمَ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إِلَّا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بِٱلۡحَقِّ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وَلَا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يَزۡنُونَۚ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وَمَن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يَفۡعَلۡ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ذَٰلِكَ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يَلۡقَ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أَثَامٗا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٦٨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يُضَٰعَفۡ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لَهُ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ٱلۡعَذَابُ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يَوۡمَ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ٱلۡقِيَٰمَةِ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وَيَخۡلُدۡ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فِيهِۦ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مُهَانًا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٦٩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إِلَّا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مَن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تَابَ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وَءَامَنَ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وَعَمِلَ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عَمَلٗا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صَٰلِحٗا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فَأُوْلَٰٓئِكَ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يُبَدِّلُ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سَيِّ‍َٔاتِهِمۡ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حَسَنَٰتٖۗ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وَكَانَ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ٱللَّهُ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غَفُورٗا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رَّحِيمٗا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٧٠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الفرقان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٦٧،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٦٩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DF0539" w:rsidRPr="00DF0539" w:rsidRDefault="00DF0539" w:rsidP="00DF053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>“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যারা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আল্লাহর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সাথে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অন্য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ইলাহকে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ডাকে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এবং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যারা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নাফসকে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হত্যা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নিষেধ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করেছেন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যথার্থ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কারণ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ছাড়া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হত্যা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যারা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ব্যভিচার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না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করবে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আযাবপ্রাপ্ত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হবে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কিয়ামতের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দিন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আযাব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বর্ধিত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হবে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এবং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সেখানে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অপমানিত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অবস্থায়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স্থায়ী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হবে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তবে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তাওবা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ঈমান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আনে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এবং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সৎকর্ম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পরিণামে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তাদের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পাপগুলোকে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পুণ্য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দ্বারা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পরিবর্তন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দেবেন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অতীব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ক্ষমাশীল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পরম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দয়ালু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4267EB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>
        <w:rPr>
          <w:rFonts w:ascii="Kalpurush" w:hAnsi="Kalpurush" w:cs="Kalpurush"/>
          <w:sz w:val="24"/>
          <w:szCs w:val="24"/>
        </w:rPr>
        <w:t xml:space="preserve"> [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সূরা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ফুরকান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 আয়াত</w:t>
      </w:r>
      <w:r w:rsidRPr="00DF0539">
        <w:rPr>
          <w:rFonts w:ascii="Kalpurush" w:hAnsi="Kalpurush" w:cs="Kalpurush"/>
          <w:sz w:val="24"/>
          <w:szCs w:val="24"/>
        </w:rPr>
        <w:t xml:space="preserve">: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৬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৭</w:t>
      </w:r>
      <w:r w:rsidRPr="00DF0539">
        <w:rPr>
          <w:rFonts w:ascii="Kalpurush" w:hAnsi="Kalpurush" w:cs="Kalpurush"/>
          <w:sz w:val="24"/>
          <w:szCs w:val="24"/>
        </w:rPr>
        <w:t>-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৬৯</w:t>
      </w:r>
      <w:r w:rsidRPr="00DF0539">
        <w:rPr>
          <w:rFonts w:ascii="Kalpurush" w:hAnsi="Kalpurush" w:cs="Kalpurush"/>
          <w:sz w:val="24"/>
          <w:szCs w:val="24"/>
        </w:rPr>
        <w:t xml:space="preserve">] </w:t>
      </w:r>
    </w:p>
    <w:p w:rsidR="00DF0539" w:rsidRDefault="00DF0539" w:rsidP="00DF053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DF0539">
        <w:rPr>
          <w:rFonts w:ascii="Kalpurush" w:hAnsi="Kalpurush" w:cs="Kalpurush"/>
          <w:sz w:val="24"/>
          <w:szCs w:val="24"/>
          <w:cs/>
          <w:lang w:bidi="bn-IN"/>
        </w:rPr>
        <w:t>আব্দুল্লাহ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ইবন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মাসউদ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 xml:space="preserve">রাদিয়াল্লাহু </w:t>
      </w:r>
      <w:r>
        <w:rPr>
          <w:rFonts w:ascii="Kalpurush" w:hAnsi="Kalpurush" w:cs="Kalpurush"/>
          <w:sz w:val="24"/>
          <w:szCs w:val="24"/>
        </w:rPr>
        <w:t>‘</w:t>
      </w:r>
      <w:r>
        <w:rPr>
          <w:rFonts w:ascii="Kalpurush" w:hAnsi="Kalpurush" w:cs="Kalpurush"/>
          <w:sz w:val="24"/>
          <w:szCs w:val="24"/>
          <w:cs/>
          <w:lang w:bidi="bn-IN"/>
        </w:rPr>
        <w:t>আনহু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থেকে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বর্ণিত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“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এক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ব্যক্তি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এক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পরনারীকে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চুম্বন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রাসূলুল্লাহ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সাল্লাল্লাহু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আলাইহি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ওয়াসাল্লামের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কাছে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এল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ঘটনাটি</w:t>
      </w:r>
      <w:r w:rsidRPr="00DF0539">
        <w:rPr>
          <w:rFonts w:ascii="Kalpurush" w:hAnsi="Kalpurush" w:cs="Kalpurush"/>
          <w:sz w:val="24"/>
          <w:szCs w:val="24"/>
        </w:rPr>
        <w:t xml:space="preserve"> 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রাসূলুল্লাহ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সাল্লাল্লাহু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আলাইহি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ওয়াসাল্লামকে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বলল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অতঃপর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-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কুরআনের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আয়াতগুলো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নাযিল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>
        <w:rPr>
          <w:rFonts w:ascii="Kalpurush" w:hAnsi="Kalpurush" w:cs="Kalpurush"/>
          <w:sz w:val="24"/>
          <w:szCs w:val="24"/>
        </w:rPr>
        <w:t>:</w:t>
      </w:r>
    </w:p>
    <w:p w:rsidR="00DF0539" w:rsidRDefault="00DF0539" w:rsidP="00DF0539">
      <w:pPr>
        <w:autoSpaceDE w:val="0"/>
        <w:autoSpaceDN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وَأَقِمِ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ٱلصَّلَوٰةَ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طَرَفَيِ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ٱلنَّهَارِ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وَزُلَفٗا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مِّنَ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ٱلَّيۡلِۚ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إِنَّ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ٱلۡحَسَنَٰتِ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يُذۡهِبۡنَ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ٱلسَّيِّ‍َٔاتِۚ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ذَٰلِكَ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ذِكۡرَىٰ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لِلذَّٰكِرِينَ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١١٤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هود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١١٤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DF0539" w:rsidRPr="00DF0539" w:rsidRDefault="00DF0539" w:rsidP="00DF053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>“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তুমি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সালাত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কায়েম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দিবসের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দু</w:t>
      </w:r>
      <w:r w:rsidRPr="00DF0539">
        <w:rPr>
          <w:rFonts w:ascii="Kalpurush" w:hAnsi="Kalpurush" w:cs="Kalpurush"/>
          <w:sz w:val="24"/>
          <w:szCs w:val="24"/>
          <w:highlight w:val="white"/>
        </w:rPr>
        <w:t>’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প্রান্তে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এবং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রাতের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প্রথম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অংশে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নিশ্চয়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ভালোকাজ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মন্দকাজকে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মিটিয়ে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দেয়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এটি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উপদেশ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গ্রহণকারীদের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উপদেশ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[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সূরা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হ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ূ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 আয়াত</w:t>
      </w:r>
      <w:r w:rsidRPr="00DF0539">
        <w:rPr>
          <w:rFonts w:ascii="Kalpurush" w:hAnsi="Kalpurush" w:cs="Kalpurush"/>
          <w:sz w:val="24"/>
          <w:szCs w:val="24"/>
        </w:rPr>
        <w:t>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১১৪</w:t>
      </w:r>
      <w:r w:rsidRPr="00DF0539">
        <w:rPr>
          <w:rFonts w:ascii="Kalpurush" w:hAnsi="Kalpurush" w:cs="Kalpurush"/>
          <w:sz w:val="24"/>
          <w:szCs w:val="24"/>
        </w:rPr>
        <w:t xml:space="preserve">]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লোকটি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বললেন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এটা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আল্লাহর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রাসূল</w:t>
      </w:r>
      <w:r w:rsidRPr="00DF0539">
        <w:rPr>
          <w:rFonts w:ascii="Kalpurush" w:hAnsi="Kalpurush" w:cs="Kalpurush"/>
          <w:sz w:val="24"/>
          <w:szCs w:val="24"/>
        </w:rPr>
        <w:t xml:space="preserve">!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তিনি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বললেন</w:t>
      </w:r>
      <w:r w:rsidRPr="00DF0539">
        <w:rPr>
          <w:rFonts w:ascii="Kalpurush" w:hAnsi="Kalpurush" w:cs="Kalpurush"/>
          <w:sz w:val="24"/>
          <w:szCs w:val="24"/>
        </w:rPr>
        <w:t xml:space="preserve">: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উম্মতের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মধ্যে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ব্যক্তি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অনুযায়ী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আমল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করবে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জন্য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(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অন্য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এক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বর্ণনায়</w:t>
      </w:r>
      <w:r w:rsidRPr="00DF0539">
        <w:rPr>
          <w:rFonts w:ascii="Kalpurush" w:hAnsi="Kalpurush" w:cs="Kalpurush"/>
          <w:sz w:val="24"/>
          <w:szCs w:val="24"/>
        </w:rPr>
        <w:t xml:space="preserve">)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তিনি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বললেন</w:t>
      </w:r>
      <w:r w:rsidRPr="00DF0539">
        <w:rPr>
          <w:rFonts w:ascii="Kalpurush" w:hAnsi="Kalpurush" w:cs="Kalpurush"/>
          <w:sz w:val="24"/>
          <w:szCs w:val="24"/>
        </w:rPr>
        <w:t xml:space="preserve">: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ফাহেশা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(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অর্থাৎ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যৌনাঙ্গে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যিনা</w:t>
      </w:r>
      <w:r w:rsidRPr="00DF0539">
        <w:rPr>
          <w:rFonts w:ascii="Kalpurush" w:hAnsi="Kalpurush" w:cs="Kalpurush"/>
          <w:sz w:val="24"/>
          <w:szCs w:val="24"/>
        </w:rPr>
        <w:t>-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ব্যভিচারের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পর্যায়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ব্যতীত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)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যে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ব্যক্তি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পরনারীর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সাথে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কোনো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কিছু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করল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”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(সহীহ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মুসলিম</w:t>
      </w:r>
      <w:r w:rsidRPr="00DF0539">
        <w:rPr>
          <w:rFonts w:ascii="Kalpurush" w:hAnsi="Kalpurush" w:cs="Kalpurush"/>
          <w:sz w:val="24"/>
          <w:szCs w:val="24"/>
        </w:rPr>
        <w:t xml:space="preserve">: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আত</w:t>
      </w:r>
      <w:r w:rsidRPr="00DF0539">
        <w:rPr>
          <w:rFonts w:ascii="Kalpurush" w:hAnsi="Kalpurush" w:cs="Kalpurush"/>
          <w:sz w:val="24"/>
          <w:szCs w:val="24"/>
        </w:rPr>
        <w:t>-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তাওবা</w:t>
      </w:r>
      <w:r w:rsidRPr="00DF0539">
        <w:rPr>
          <w:rFonts w:ascii="Kalpurush" w:hAnsi="Kalpurush" w:cs="Kalpurush"/>
          <w:sz w:val="24"/>
          <w:szCs w:val="24"/>
        </w:rPr>
        <w:t>/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৪৯৬৪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)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</w:p>
    <w:p w:rsidR="00DF0539" w:rsidRPr="00DF0539" w:rsidRDefault="00DF0539" w:rsidP="00DF053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DF0539">
        <w:rPr>
          <w:rFonts w:ascii="Kalpurush" w:hAnsi="Kalpurush" w:cs="Kalpurush"/>
          <w:sz w:val="24"/>
          <w:szCs w:val="24"/>
          <w:cs/>
          <w:lang w:bidi="bn-IN"/>
        </w:rPr>
        <w:lastRenderedPageBreak/>
        <w:t>আর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আপনি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বেশি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বেশি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সৎ কর্ম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সালাত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ইস্তেগফার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ইত্যাদি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করুন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ভালো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ধার্মিক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সঙ্গী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খোঁজে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নিন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যারা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এ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হারাম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সম্পর্কের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বিকল্প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হতে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পারে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জেনে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রাখুন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তাওবার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দরজা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সদা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উন্মুক্ত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>
        <w:rPr>
          <w:rFonts w:ascii="Kalpurush" w:hAnsi="Kalpurush" w:cs="Kalpurush"/>
          <w:sz w:val="24"/>
          <w:szCs w:val="24"/>
          <w:cs/>
          <w:lang w:bidi="bn-IN"/>
        </w:rPr>
        <w:t>ক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য়ামত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পর্যন্ত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আলা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মৃত্যুর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গড়গড়া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শুরুর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আগ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পর্যন্ত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তাওবা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কবুল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করেন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</w:p>
    <w:p w:rsidR="00DF0539" w:rsidRPr="00DF0539" w:rsidRDefault="00DF0539" w:rsidP="00DF053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অবশেষে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বলতে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চাই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আপনাকে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IN"/>
        </w:rPr>
        <w:t>শর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ী‘আ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তসিদ্ধ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পথ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বেছে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নিতে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হবে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যাতে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চাহে</w:t>
      </w:r>
      <w:r w:rsidRPr="00DF0539">
        <w:rPr>
          <w:rFonts w:ascii="Kalpurush" w:hAnsi="Kalpurush" w:cs="Kalpurush"/>
          <w:sz w:val="24"/>
          <w:szCs w:val="24"/>
          <w:highlight w:val="white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তো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নিজেকে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হিফাযত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করতে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পারবেন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অর্থাৎ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বিবাহ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বিবাহের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মাধ্যমে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আপনি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এ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জাতীয়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হারাম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কর্মে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নিপতিত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হওয়া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থেকে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বাঁচাতে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পারবেন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</w:p>
    <w:p w:rsidR="00DF0539" w:rsidRPr="00DF0539" w:rsidRDefault="00DF0539" w:rsidP="00DF053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DF053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আমাদেরকে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আপনাকে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তিনি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যা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পছন্দ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করেন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ও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ভালোবাসেন</w:t>
      </w:r>
      <w:r w:rsidRPr="00DF0539">
        <w:rPr>
          <w:rFonts w:ascii="Kalpurush" w:hAnsi="Kalpurush" w:cs="Kalpurush"/>
          <w:sz w:val="24"/>
          <w:szCs w:val="24"/>
        </w:rPr>
        <w:t xml:space="preserve">,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তা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করার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তাওফ</w:t>
      </w:r>
      <w:r>
        <w:rPr>
          <w:rFonts w:ascii="Kalpurush" w:hAnsi="Kalpurush" w:cs="Kalpurush" w:hint="cs"/>
          <w:sz w:val="24"/>
          <w:szCs w:val="24"/>
          <w:highlight w:val="white"/>
          <w:cs/>
          <w:lang w:bidi="bn-BD"/>
        </w:rPr>
        <w:t>ী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ক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দান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করুন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নবী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সাল্লাল্লাহু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আলাইহি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ওয়াসাল্লামের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প্রতি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আল্লাহ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রহমত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বর্ষিত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হোক</w:t>
      </w:r>
      <w:r w:rsidRPr="004267EB">
        <w:rPr>
          <w:rFonts w:ascii="Kalpurush" w:hAnsi="Kalpurush" w:cs="SolaimanLipi"/>
          <w:sz w:val="24"/>
          <w:szCs w:val="24"/>
          <w:cs/>
          <w:lang w:bidi="hi-IN"/>
        </w:rPr>
        <w:t>।</w:t>
      </w:r>
    </w:p>
    <w:p w:rsidR="00DF0539" w:rsidRDefault="00DF0539" w:rsidP="00DF053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b/>
          <w:bCs/>
          <w:sz w:val="24"/>
          <w:szCs w:val="24"/>
          <w:lang w:bidi="bn-BD"/>
        </w:rPr>
      </w:pPr>
    </w:p>
    <w:p w:rsidR="00DF0539" w:rsidRPr="00DF0539" w:rsidRDefault="00DF0539" w:rsidP="00DF053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b/>
          <w:bCs/>
          <w:sz w:val="24"/>
          <w:szCs w:val="24"/>
          <w:lang w:bidi="bn-BD"/>
        </w:rPr>
      </w:pPr>
      <w:r w:rsidRPr="00DF0539">
        <w:rPr>
          <w:rFonts w:ascii="Kalpurush" w:hAnsi="Kalpurush" w:cs="Kalpurush"/>
          <w:b/>
          <w:bCs/>
          <w:sz w:val="24"/>
          <w:szCs w:val="24"/>
          <w:cs/>
          <w:lang w:bidi="bn-IN"/>
        </w:rPr>
        <w:t>উৎস</w:t>
      </w:r>
      <w:r w:rsidRPr="00DF0539"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:</w:t>
      </w:r>
    </w:p>
    <w:p w:rsidR="00DF0539" w:rsidRPr="00DF0539" w:rsidRDefault="00DF0539" w:rsidP="00DF0539">
      <w:pPr>
        <w:autoSpaceDE w:val="0"/>
        <w:autoSpaceDN w:val="0"/>
        <w:bidi w:val="0"/>
        <w:adjustRightInd w:val="0"/>
        <w:spacing w:after="0"/>
        <w:jc w:val="both"/>
        <w:rPr>
          <w:rFonts w:ascii="Kalpurush" w:hAnsi="Kalpurush" w:cs="Kalpurush"/>
          <w:sz w:val="24"/>
          <w:szCs w:val="24"/>
        </w:rPr>
      </w:pPr>
      <w:r w:rsidRPr="00DF0539">
        <w:rPr>
          <w:rFonts w:ascii="Kalpurush" w:hAnsi="Kalpurush" w:cs="Kalpurush"/>
          <w:sz w:val="24"/>
          <w:szCs w:val="24"/>
          <w:highlight w:val="white"/>
          <w:cs/>
          <w:lang w:bidi="bn-IN"/>
        </w:rPr>
        <w:t>প্রশ্নোত্তরে</w:t>
      </w:r>
      <w:r w:rsidRPr="00DF0539">
        <w:rPr>
          <w:rFonts w:ascii="Kalpurush" w:hAnsi="Kalpurush" w:cs="Kalpurush"/>
          <w:sz w:val="24"/>
          <w:szCs w:val="24"/>
        </w:rPr>
        <w:t xml:space="preserve"> </w:t>
      </w:r>
      <w:r w:rsidRPr="00DF0539">
        <w:rPr>
          <w:rFonts w:ascii="Kalpurush" w:hAnsi="Kalpurush" w:cs="Kalpurush"/>
          <w:sz w:val="24"/>
          <w:szCs w:val="24"/>
          <w:cs/>
          <w:lang w:bidi="bn-IN"/>
        </w:rPr>
        <w:t>ইসলাম</w:t>
      </w:r>
    </w:p>
    <w:p w:rsidR="00E942BB" w:rsidRPr="00DF0539" w:rsidRDefault="00DF0539" w:rsidP="00DF0539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>শাইখ মুহাম্মাদ সালেহ আল-মুনাজ্জিদ</w:t>
      </w:r>
    </w:p>
    <w:p w:rsidR="00870DC1" w:rsidRPr="00DF0539" w:rsidRDefault="00870DC1" w:rsidP="00DF0539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DF0539" w:rsidRDefault="00C90E54" w:rsidP="00DF0539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DF0539" w:rsidRDefault="00C90E54" w:rsidP="00DF0539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DF0539" w:rsidRDefault="00C90E54" w:rsidP="00DF0539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DF0539" w:rsidRDefault="00C90E54" w:rsidP="00DF0539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DF0539" w:rsidRDefault="00C90E54" w:rsidP="00DF0539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C90E54" w:rsidRPr="00DF0539" w:rsidRDefault="00C90E54" w:rsidP="00DF0539">
      <w:pPr>
        <w:bidi w:val="0"/>
        <w:spacing w:after="0"/>
        <w:ind w:firstLine="340"/>
        <w:jc w:val="both"/>
        <w:rPr>
          <w:rFonts w:ascii="Kalpurush" w:hAnsi="Kalpurush" w:cs="Kalpurush"/>
          <w:b/>
          <w:bCs/>
          <w:color w:val="1F3864" w:themeColor="accent5" w:themeShade="80"/>
          <w:sz w:val="24"/>
          <w:szCs w:val="24"/>
          <w:rtl/>
          <w:lang w:bidi="ar-EG"/>
        </w:rPr>
      </w:pPr>
    </w:p>
    <w:p w:rsidR="002C2993" w:rsidRPr="00DF0539" w:rsidRDefault="000A6307" w:rsidP="00DF0539">
      <w:pPr>
        <w:bidi w:val="0"/>
        <w:spacing w:after="0"/>
        <w:ind w:firstLine="397"/>
        <w:jc w:val="both"/>
        <w:rPr>
          <w:rFonts w:ascii="Kalpurush" w:hAnsi="Kalpurush" w:cs="Kalpurush"/>
          <w:sz w:val="24"/>
          <w:szCs w:val="24"/>
          <w:lang w:bidi="ar-EG"/>
        </w:rPr>
      </w:pPr>
      <w:r w:rsidRPr="00DF0539">
        <w:rPr>
          <w:rFonts w:ascii="Kalpurush" w:hAnsi="Kalpurush" w:cs="Kalpurush"/>
          <w:sz w:val="24"/>
          <w:szCs w:val="24"/>
          <w:lang w:bidi="ar-EG"/>
        </w:rPr>
        <w:br w:type="page"/>
      </w:r>
    </w:p>
    <w:p w:rsidR="00C90E54" w:rsidRPr="00DF0539" w:rsidRDefault="004202D9" w:rsidP="00DF0539">
      <w:pPr>
        <w:bidi w:val="0"/>
        <w:spacing w:after="0"/>
        <w:ind w:firstLine="397"/>
        <w:jc w:val="both"/>
        <w:rPr>
          <w:rFonts w:ascii="Kalpurush" w:hAnsi="Kalpurush" w:cs="Kalpurush"/>
          <w:sz w:val="24"/>
          <w:szCs w:val="24"/>
          <w:lang w:bidi="ar-EG"/>
        </w:rPr>
      </w:pPr>
      <w:r w:rsidRPr="00DF0539">
        <w:rPr>
          <w:rFonts w:ascii="Kalpurush" w:hAnsi="Kalpurush" w:cs="Kalpurush"/>
          <w:noProof/>
          <w:color w:val="006666"/>
          <w:sz w:val="24"/>
          <w:szCs w:val="24"/>
        </w:rPr>
        <w:lastRenderedPageBreak/>
        <w:drawing>
          <wp:anchor distT="0" distB="0" distL="114300" distR="114300" simplePos="0" relativeHeight="251669504" behindDoc="1" locked="0" layoutInCell="1" allowOverlap="1" wp14:anchorId="1F611C73" wp14:editId="6B8D243E">
            <wp:simplePos x="0" y="0"/>
            <wp:positionH relativeFrom="page">
              <wp:posOffset>10160</wp:posOffset>
            </wp:positionH>
            <wp:positionV relativeFrom="page">
              <wp:posOffset>6000</wp:posOffset>
            </wp:positionV>
            <wp:extent cx="7542530" cy="10669905"/>
            <wp:effectExtent l="0" t="0" r="127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2530" cy="10669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90E54" w:rsidRPr="00DF0539" w:rsidRDefault="00C90E54" w:rsidP="00DF0539">
      <w:pPr>
        <w:bidi w:val="0"/>
        <w:spacing w:after="0"/>
        <w:ind w:firstLine="397"/>
        <w:jc w:val="both"/>
        <w:rPr>
          <w:rFonts w:ascii="Kalpurush" w:hAnsi="Kalpurush" w:cs="Kalpurush"/>
          <w:sz w:val="24"/>
          <w:szCs w:val="24"/>
          <w:lang w:bidi="ar-EG"/>
        </w:rPr>
      </w:pPr>
    </w:p>
    <w:p w:rsidR="00F2420A" w:rsidRPr="00DF0539" w:rsidRDefault="0000503E" w:rsidP="00DF0539">
      <w:pPr>
        <w:tabs>
          <w:tab w:val="center" w:pos="4535"/>
        </w:tabs>
        <w:bidi w:val="0"/>
        <w:spacing w:after="0"/>
        <w:jc w:val="both"/>
        <w:rPr>
          <w:rFonts w:ascii="Kalpurush" w:hAnsi="Kalpurush" w:cs="Kalpurush"/>
          <w:color w:val="006666"/>
          <w:sz w:val="24"/>
          <w:szCs w:val="24"/>
          <w:lang w:bidi="ar-EG"/>
        </w:rPr>
      </w:pPr>
      <w:r w:rsidRPr="00DF0539">
        <w:rPr>
          <w:rFonts w:ascii="Kalpurush" w:hAnsi="Kalpurush" w:cs="Kalpurush"/>
          <w:color w:val="006666"/>
          <w:sz w:val="24"/>
          <w:szCs w:val="24"/>
          <w:lang w:bidi="ar-EG"/>
        </w:rPr>
        <w:tab/>
      </w:r>
    </w:p>
    <w:p w:rsidR="00F2420A" w:rsidRPr="00DF0539" w:rsidRDefault="00F2420A" w:rsidP="00DF0539">
      <w:pPr>
        <w:bidi w:val="0"/>
        <w:spacing w:after="0"/>
        <w:ind w:firstLine="720"/>
        <w:jc w:val="both"/>
        <w:rPr>
          <w:rFonts w:ascii="Kalpurush" w:hAnsi="Kalpurush" w:cs="Kalpurush"/>
          <w:color w:val="006666"/>
          <w:sz w:val="24"/>
          <w:szCs w:val="24"/>
          <w:lang w:bidi="ar-EG"/>
        </w:rPr>
      </w:pPr>
    </w:p>
    <w:p w:rsidR="005666DC" w:rsidRPr="00DF0539" w:rsidRDefault="005666DC" w:rsidP="00DF0539">
      <w:pPr>
        <w:bidi w:val="0"/>
        <w:spacing w:after="0"/>
        <w:jc w:val="both"/>
        <w:rPr>
          <w:rFonts w:ascii="Kalpurush" w:hAnsi="Kalpurush" w:cs="Kalpurush"/>
          <w:color w:val="006666"/>
          <w:sz w:val="24"/>
          <w:szCs w:val="24"/>
          <w:rtl/>
        </w:rPr>
      </w:pPr>
    </w:p>
    <w:sectPr w:rsidR="005666DC" w:rsidRPr="00DF0539" w:rsidSect="007C1387">
      <w:headerReference w:type="first" r:id="rId14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D57" w:rsidRDefault="00657D57" w:rsidP="00E32771">
      <w:pPr>
        <w:spacing w:after="0" w:line="240" w:lineRule="auto"/>
      </w:pPr>
      <w:r>
        <w:separator/>
      </w:r>
    </w:p>
  </w:endnote>
  <w:endnote w:type="continuationSeparator" w:id="0">
    <w:p w:rsidR="00657D57" w:rsidRDefault="00657D57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0702E5A4-773C-42B3-9BB6-06A8B369C117}"/>
    <w:embedBold r:id="rId2" w:fontKey="{92FBE266-CEF4-4F8C-9001-F9444B81EC5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191B6455-A0A9-46B4-9DC9-3CF059135289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189C18B9-B818-4B1B-A69A-9281DBE49E19}"/>
    <w:embedBold r:id="rId5" w:fontKey="{2ACBA933-C9AC-46A6-9951-3A9FC39504CF}"/>
  </w:font>
  <w:font w:name="mylotus1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Bold r:id="rId6" w:fontKey="{9286C70C-49DD-4D66-A4BA-70FBC0F6AAE2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7" w:fontKey="{3B4EFE33-E7A1-4B0B-BED0-8F03137FF6FF}"/>
    <w:embedBold r:id="rId8" w:fontKey="{19953E09-DDD8-4F38-8626-76256E453CFC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9" w:fontKey="{4436EBBA-BD77-497C-86CD-B77F7F85380D}"/>
    <w:embedBold r:id="rId10" w:fontKey="{40C4717C-1B3A-46E9-AF9A-70758B4CFAC2}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11" w:fontKey="{DC5B7B91-25A0-4EE3-8824-0AE5E8A7D462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2" w:fontKey="{03EFDB87-3295-4A0E-A18B-E6014B883356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3" w:fontKey="{BCC8DCFA-22DA-4ED3-A79C-1EE0F22BBF16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4" w:fontKey="{1D2CCD57-14EB-4BA1-AC95-592A1A0AFF09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5" w:fontKey="{D3B9F2E9-D81A-4C7A-91B8-ECCE400106CC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6" w:fontKey="{72B7B2AE-EC45-4B27-87C8-CE3E8C129414}"/>
  </w:font>
  <w:font w:name="SolaimanLipi">
    <w:panose1 w:val="03000600000000000000"/>
    <w:charset w:val="00"/>
    <w:family w:val="script"/>
    <w:pitch w:val="variable"/>
    <w:sig w:usb0="80018007" w:usb1="00002000" w:usb2="00000000" w:usb3="00000000" w:csb0="00000093" w:csb1="00000000"/>
    <w:embedRegular r:id="rId17" w:fontKey="{3BAF3AD7-8BF4-47FF-9CB3-1ED449706BA9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18" w:fontKey="{EA2EC49A-711E-4A02-B1E9-10DE673DD45C}"/>
  </w:font>
  <w:font w:name="Calibri Light">
    <w:charset w:val="00"/>
    <w:family w:val="swiss"/>
    <w:pitch w:val="variable"/>
    <w:sig w:usb0="A00002EF" w:usb1="4000207B" w:usb2="00000000" w:usb3="00000000" w:csb0="0000019F" w:csb1="00000000"/>
    <w:embedRegular r:id="rId19" w:fontKey="{AAE112FE-2CE7-4CD9-BBB5-95A063E30FB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E30" w:rsidRDefault="004202D9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86912" behindDoc="0" locked="0" layoutInCell="1" allowOverlap="1" wp14:anchorId="40EE0693" wp14:editId="067F09ED">
          <wp:simplePos x="0" y="0"/>
          <wp:positionH relativeFrom="column">
            <wp:posOffset>-900430</wp:posOffset>
          </wp:positionH>
          <wp:positionV relativeFrom="paragraph">
            <wp:posOffset>221506</wp:posOffset>
          </wp:positionV>
          <wp:extent cx="7572375" cy="267890"/>
          <wp:effectExtent l="0" t="0" r="0" b="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2678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31E7F"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1BDA31B8" wp14:editId="1CB224C8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2161D6C2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3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3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2D9" w:rsidRDefault="004202D9">
    <w:pPr>
      <w:pStyle w:val="Footer"/>
    </w:pPr>
    <w:r>
      <w:rPr>
        <w:noProof/>
      </w:rPr>
      <w:drawing>
        <wp:anchor distT="0" distB="0" distL="114300" distR="114300" simplePos="0" relativeHeight="251691008" behindDoc="0" locked="0" layoutInCell="1" allowOverlap="1" wp14:anchorId="0C51EA6E" wp14:editId="3D9B4046">
          <wp:simplePos x="0" y="0"/>
          <wp:positionH relativeFrom="column">
            <wp:posOffset>-1080135</wp:posOffset>
          </wp:positionH>
          <wp:positionV relativeFrom="paragraph">
            <wp:posOffset>376446</wp:posOffset>
          </wp:positionV>
          <wp:extent cx="7558404" cy="267377"/>
          <wp:effectExtent l="0" t="0" r="5080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4" cy="2673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D57" w:rsidRDefault="00657D57" w:rsidP="00E32771">
      <w:pPr>
        <w:spacing w:after="0" w:line="240" w:lineRule="auto"/>
      </w:pPr>
      <w:r>
        <w:separator/>
      </w:r>
    </w:p>
  </w:footnote>
  <w:footnote w:type="continuationSeparator" w:id="0">
    <w:p w:rsidR="00657D57" w:rsidRDefault="00657D57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771" w:rsidRDefault="00DF0539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772AE6D6" wp14:editId="43E687BE">
              <wp:simplePos x="0" y="0"/>
              <wp:positionH relativeFrom="column">
                <wp:posOffset>-593192</wp:posOffset>
              </wp:positionH>
              <wp:positionV relativeFrom="paragraph">
                <wp:posOffset>-186868</wp:posOffset>
              </wp:positionV>
              <wp:extent cx="6911975" cy="45656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1975" cy="45656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5" y="58793"/>
                          <a:ext cx="1605689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4202D9" w:rsidRDefault="00DF0539" w:rsidP="00DF0539">
                            <w:pPr>
                              <w:bidi w:val="0"/>
                              <w:spacing w:before="80" w:after="0" w:line="240" w:lineRule="auto"/>
                              <w:ind w:firstLine="170"/>
                              <w:rPr>
                                <w:rFonts w:ascii="Kalpurush" w:hAnsi="Kalpurush" w:cs="Kalpurush"/>
                                <w:color w:val="006666"/>
                                <w:sz w:val="24"/>
                                <w:szCs w:val="24"/>
                                <w:lang w:bidi="bn-BD"/>
                              </w:rPr>
                            </w:pPr>
                            <w:r w:rsidRPr="00DF0539">
                              <w:rPr>
                                <w:rFonts w:ascii="Kalpurush" w:hAnsi="Kalpurush" w:cs="Kalpurush" w:hint="cs"/>
                                <w:color w:val="006666"/>
                                <w:sz w:val="24"/>
                                <w:szCs w:val="24"/>
                                <w:cs/>
                                <w:lang w:bidi="bn-BD"/>
                              </w:rPr>
                              <w:t>অবৈধ</w:t>
                            </w:r>
                            <w:r w:rsidRPr="00DF0539">
                              <w:rPr>
                                <w:rFonts w:ascii="Kalpurush" w:hAnsi="Kalpurush" w:cs="Kalpurush"/>
                                <w:color w:val="006666"/>
                                <w:sz w:val="24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DF0539">
                              <w:rPr>
                                <w:rFonts w:ascii="Kalpurush" w:hAnsi="Kalpurush" w:cs="Kalpurush" w:hint="cs"/>
                                <w:color w:val="006666"/>
                                <w:sz w:val="24"/>
                                <w:szCs w:val="24"/>
                                <w:cs/>
                                <w:lang w:bidi="bn-BD"/>
                              </w:rPr>
                              <w:t>সম্পর্কের</w:t>
                            </w:r>
                            <w:r w:rsidRPr="00DF0539">
                              <w:rPr>
                                <w:rFonts w:ascii="Kalpurush" w:hAnsi="Kalpurush" w:cs="Kalpurush"/>
                                <w:color w:val="006666"/>
                                <w:sz w:val="24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DF0539">
                              <w:rPr>
                                <w:rFonts w:ascii="Kalpurush" w:hAnsi="Kalpurush" w:cs="Kalpurush" w:hint="cs"/>
                                <w:color w:val="006666"/>
                                <w:sz w:val="24"/>
                                <w:szCs w:val="24"/>
                                <w:cs/>
                                <w:lang w:bidi="bn-BD"/>
                              </w:rPr>
                              <w:t>কারণে</w:t>
                            </w:r>
                            <w:r w:rsidRPr="00DF0539">
                              <w:rPr>
                                <w:rFonts w:ascii="Kalpurush" w:hAnsi="Kalpurush" w:cs="Kalpurush"/>
                                <w:color w:val="006666"/>
                                <w:sz w:val="24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DF0539">
                              <w:rPr>
                                <w:rFonts w:ascii="Kalpurush" w:hAnsi="Kalpurush" w:cs="Kalpurush" w:hint="cs"/>
                                <w:color w:val="006666"/>
                                <w:sz w:val="24"/>
                                <w:szCs w:val="24"/>
                                <w:cs/>
                                <w:lang w:bidi="bn-BD"/>
                              </w:rPr>
                              <w:t>বেদনা</w:t>
                            </w:r>
                            <w:r w:rsidRPr="00DF0539">
                              <w:rPr>
                                <w:rFonts w:ascii="Kalpurush" w:hAnsi="Kalpurush" w:cs="Kalpurush"/>
                                <w:color w:val="006666"/>
                                <w:sz w:val="24"/>
                                <w:szCs w:val="24"/>
                                <w:cs/>
                                <w:lang w:bidi="bn-BD"/>
                              </w:rPr>
                              <w:t>-</w:t>
                            </w:r>
                            <w:r w:rsidRPr="00DF0539">
                              <w:rPr>
                                <w:rFonts w:ascii="Kalpurush" w:hAnsi="Kalpurush" w:cs="Kalpurush" w:hint="cs"/>
                                <w:color w:val="006666"/>
                                <w:sz w:val="24"/>
                                <w:szCs w:val="24"/>
                                <w:cs/>
                                <w:lang w:bidi="bn-BD"/>
                              </w:rPr>
                              <w:t>উৎকণ্ঠা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E97363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4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-46.7pt;margin-top:-14.7pt;width:544.25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6057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4202D9" w:rsidRDefault="00DF0539" w:rsidP="00DF0539">
                      <w:pPr>
                        <w:bidi w:val="0"/>
                        <w:spacing w:before="80" w:after="0" w:line="240" w:lineRule="auto"/>
                        <w:ind w:firstLine="170"/>
                        <w:rPr>
                          <w:rFonts w:ascii="Kalpurush" w:hAnsi="Kalpurush" w:cs="Kalpurush"/>
                          <w:color w:val="006666"/>
                          <w:sz w:val="24"/>
                          <w:szCs w:val="24"/>
                          <w:lang w:bidi="bn-BD"/>
                        </w:rPr>
                      </w:pPr>
                      <w:r w:rsidRPr="00DF0539">
                        <w:rPr>
                          <w:rFonts w:ascii="Kalpurush" w:hAnsi="Kalpurush" w:cs="Kalpurush" w:hint="cs"/>
                          <w:color w:val="006666"/>
                          <w:sz w:val="24"/>
                          <w:szCs w:val="24"/>
                          <w:cs/>
                          <w:lang w:bidi="bn-BD"/>
                        </w:rPr>
                        <w:t>অবৈধ</w:t>
                      </w:r>
                      <w:r w:rsidRPr="00DF0539">
                        <w:rPr>
                          <w:rFonts w:ascii="Kalpurush" w:hAnsi="Kalpurush" w:cs="Kalpurush"/>
                          <w:color w:val="006666"/>
                          <w:sz w:val="24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DF0539">
                        <w:rPr>
                          <w:rFonts w:ascii="Kalpurush" w:hAnsi="Kalpurush" w:cs="Kalpurush" w:hint="cs"/>
                          <w:color w:val="006666"/>
                          <w:sz w:val="24"/>
                          <w:szCs w:val="24"/>
                          <w:cs/>
                          <w:lang w:bidi="bn-BD"/>
                        </w:rPr>
                        <w:t>সম্পর্কের</w:t>
                      </w:r>
                      <w:r w:rsidRPr="00DF0539">
                        <w:rPr>
                          <w:rFonts w:ascii="Kalpurush" w:hAnsi="Kalpurush" w:cs="Kalpurush"/>
                          <w:color w:val="006666"/>
                          <w:sz w:val="24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DF0539">
                        <w:rPr>
                          <w:rFonts w:ascii="Kalpurush" w:hAnsi="Kalpurush" w:cs="Kalpurush" w:hint="cs"/>
                          <w:color w:val="006666"/>
                          <w:sz w:val="24"/>
                          <w:szCs w:val="24"/>
                          <w:cs/>
                          <w:lang w:bidi="bn-BD"/>
                        </w:rPr>
                        <w:t>কারণে</w:t>
                      </w:r>
                      <w:r w:rsidRPr="00DF0539">
                        <w:rPr>
                          <w:rFonts w:ascii="Kalpurush" w:hAnsi="Kalpurush" w:cs="Kalpurush"/>
                          <w:color w:val="006666"/>
                          <w:sz w:val="24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DF0539">
                        <w:rPr>
                          <w:rFonts w:ascii="Kalpurush" w:hAnsi="Kalpurush" w:cs="Kalpurush" w:hint="cs"/>
                          <w:color w:val="006666"/>
                          <w:sz w:val="24"/>
                          <w:szCs w:val="24"/>
                          <w:cs/>
                          <w:lang w:bidi="bn-BD"/>
                        </w:rPr>
                        <w:t>বেদনা</w:t>
                      </w:r>
                      <w:r w:rsidRPr="00DF0539">
                        <w:rPr>
                          <w:rFonts w:ascii="Kalpurush" w:hAnsi="Kalpurush" w:cs="Kalpurush"/>
                          <w:color w:val="006666"/>
                          <w:sz w:val="24"/>
                          <w:szCs w:val="24"/>
                          <w:cs/>
                          <w:lang w:bidi="bn-BD"/>
                        </w:rPr>
                        <w:t>-</w:t>
                      </w:r>
                      <w:r w:rsidRPr="00DF0539">
                        <w:rPr>
                          <w:rFonts w:ascii="Kalpurush" w:hAnsi="Kalpurush" w:cs="Kalpurush" w:hint="cs"/>
                          <w:color w:val="006666"/>
                          <w:sz w:val="24"/>
                          <w:szCs w:val="24"/>
                          <w:cs/>
                          <w:lang w:bidi="bn-BD"/>
                        </w:rPr>
                        <w:t>উৎকণ্ঠা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E97363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4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4202D9">
      <w:rPr>
        <w:noProof/>
      </w:rPr>
      <w:drawing>
        <wp:anchor distT="0" distB="0" distL="114300" distR="114300" simplePos="0" relativeHeight="251688960" behindDoc="0" locked="0" layoutInCell="1" allowOverlap="1" wp14:anchorId="7F816426" wp14:editId="21EC093B">
          <wp:simplePos x="0" y="0"/>
          <wp:positionH relativeFrom="column">
            <wp:posOffset>-900430</wp:posOffset>
          </wp:positionH>
          <wp:positionV relativeFrom="paragraph">
            <wp:posOffset>-451376</wp:posOffset>
          </wp:positionV>
          <wp:extent cx="7555068" cy="267082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068" cy="2670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A5F" w:rsidRDefault="004202D9">
    <w:pPr>
      <w:pStyle w:val="Header"/>
      <w:rPr>
        <w:lang w:bidi="ar-EG"/>
      </w:rPr>
    </w:pPr>
    <w:r>
      <w:rPr>
        <w:noProof/>
      </w:rPr>
      <w:drawing>
        <wp:anchor distT="0" distB="0" distL="114300" distR="114300" simplePos="0" relativeHeight="251695104" behindDoc="0" locked="0" layoutInCell="1" allowOverlap="1" wp14:anchorId="549495A7" wp14:editId="633E01BB">
          <wp:simplePos x="0" y="0"/>
          <wp:positionH relativeFrom="column">
            <wp:posOffset>-1080135</wp:posOffset>
          </wp:positionH>
          <wp:positionV relativeFrom="paragraph">
            <wp:posOffset>-451181</wp:posOffset>
          </wp:positionV>
          <wp:extent cx="7558405" cy="266700"/>
          <wp:effectExtent l="0" t="0" r="4445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266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20A9D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93056" behindDoc="0" locked="0" layoutInCell="1" allowOverlap="1" wp14:anchorId="7058F818" wp14:editId="2032B69E">
              <wp:simplePos x="0" y="0"/>
              <wp:positionH relativeFrom="margin">
                <wp:posOffset>-685800</wp:posOffset>
              </wp:positionH>
              <wp:positionV relativeFrom="paragraph">
                <wp:posOffset>-66566</wp:posOffset>
              </wp:positionV>
              <wp:extent cx="7127875" cy="36830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7875" cy="36830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02D9" w:rsidRPr="008B7CC3" w:rsidRDefault="004202D9" w:rsidP="004202D9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8B7CC3"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31" style="position:absolute;left:0;text-align:left;margin-left:-54pt;margin-top:-5.25pt;width:561.25pt;height:29pt;z-index:25169305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4202D9" w:rsidRPr="008B7CC3" w:rsidRDefault="004202D9" w:rsidP="004202D9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8B7CC3"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3" o:title=""/>
                <v:path arrowok="t"/>
              </v:shape>
              <w10:wrap anchorx="margin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4CD7DC2A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539"/>
    <w:rsid w:val="0000503E"/>
    <w:rsid w:val="0000656E"/>
    <w:rsid w:val="00014A18"/>
    <w:rsid w:val="00054A51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947B2"/>
    <w:rsid w:val="003A526E"/>
    <w:rsid w:val="003E1AC6"/>
    <w:rsid w:val="004202D9"/>
    <w:rsid w:val="004267EB"/>
    <w:rsid w:val="00437EF4"/>
    <w:rsid w:val="00447B55"/>
    <w:rsid w:val="00451428"/>
    <w:rsid w:val="004554F2"/>
    <w:rsid w:val="00477478"/>
    <w:rsid w:val="004C1156"/>
    <w:rsid w:val="004D08C4"/>
    <w:rsid w:val="004E2AD6"/>
    <w:rsid w:val="004E2DC3"/>
    <w:rsid w:val="004E38A0"/>
    <w:rsid w:val="004E78EF"/>
    <w:rsid w:val="00536D3B"/>
    <w:rsid w:val="00544F68"/>
    <w:rsid w:val="005666DC"/>
    <w:rsid w:val="00572F8E"/>
    <w:rsid w:val="00575281"/>
    <w:rsid w:val="0058544F"/>
    <w:rsid w:val="0059317E"/>
    <w:rsid w:val="005A2707"/>
    <w:rsid w:val="005A6FDB"/>
    <w:rsid w:val="00604920"/>
    <w:rsid w:val="00612832"/>
    <w:rsid w:val="00631E7F"/>
    <w:rsid w:val="00632FB4"/>
    <w:rsid w:val="00657D57"/>
    <w:rsid w:val="00662A2B"/>
    <w:rsid w:val="00677AE4"/>
    <w:rsid w:val="0069533C"/>
    <w:rsid w:val="006A383C"/>
    <w:rsid w:val="006C1068"/>
    <w:rsid w:val="006E0420"/>
    <w:rsid w:val="006F4219"/>
    <w:rsid w:val="00717FAE"/>
    <w:rsid w:val="00770B0C"/>
    <w:rsid w:val="0077162A"/>
    <w:rsid w:val="00795BD3"/>
    <w:rsid w:val="007C1387"/>
    <w:rsid w:val="007E5889"/>
    <w:rsid w:val="007E70EB"/>
    <w:rsid w:val="00814452"/>
    <w:rsid w:val="00820EAD"/>
    <w:rsid w:val="008210B3"/>
    <w:rsid w:val="00825D0B"/>
    <w:rsid w:val="008378B2"/>
    <w:rsid w:val="00853076"/>
    <w:rsid w:val="00855E30"/>
    <w:rsid w:val="00870DC1"/>
    <w:rsid w:val="008A5781"/>
    <w:rsid w:val="008A6BEA"/>
    <w:rsid w:val="008B3703"/>
    <w:rsid w:val="008B668D"/>
    <w:rsid w:val="008C22AA"/>
    <w:rsid w:val="008C5507"/>
    <w:rsid w:val="008D70C8"/>
    <w:rsid w:val="008E2038"/>
    <w:rsid w:val="008E206B"/>
    <w:rsid w:val="00912D68"/>
    <w:rsid w:val="00943955"/>
    <w:rsid w:val="00944C90"/>
    <w:rsid w:val="0094547A"/>
    <w:rsid w:val="009967F9"/>
    <w:rsid w:val="009E0396"/>
    <w:rsid w:val="009F701F"/>
    <w:rsid w:val="00A03054"/>
    <w:rsid w:val="00A052E1"/>
    <w:rsid w:val="00A2421B"/>
    <w:rsid w:val="00A32249"/>
    <w:rsid w:val="00A61E5C"/>
    <w:rsid w:val="00A65935"/>
    <w:rsid w:val="00AD2A33"/>
    <w:rsid w:val="00B02870"/>
    <w:rsid w:val="00B3510F"/>
    <w:rsid w:val="00B50A3A"/>
    <w:rsid w:val="00B572EF"/>
    <w:rsid w:val="00B820AA"/>
    <w:rsid w:val="00B867C5"/>
    <w:rsid w:val="00B962D1"/>
    <w:rsid w:val="00BA456F"/>
    <w:rsid w:val="00BD190F"/>
    <w:rsid w:val="00BE3A50"/>
    <w:rsid w:val="00BF04A9"/>
    <w:rsid w:val="00C03201"/>
    <w:rsid w:val="00C21104"/>
    <w:rsid w:val="00C37C22"/>
    <w:rsid w:val="00C45A48"/>
    <w:rsid w:val="00C50098"/>
    <w:rsid w:val="00C72BD4"/>
    <w:rsid w:val="00C90E54"/>
    <w:rsid w:val="00CD4735"/>
    <w:rsid w:val="00D12355"/>
    <w:rsid w:val="00D46176"/>
    <w:rsid w:val="00D7109D"/>
    <w:rsid w:val="00D85A5F"/>
    <w:rsid w:val="00DB48B2"/>
    <w:rsid w:val="00DC6A8E"/>
    <w:rsid w:val="00DF0539"/>
    <w:rsid w:val="00DF7E4B"/>
    <w:rsid w:val="00E0449C"/>
    <w:rsid w:val="00E210FF"/>
    <w:rsid w:val="00E25D4B"/>
    <w:rsid w:val="00E270CA"/>
    <w:rsid w:val="00E32771"/>
    <w:rsid w:val="00E443FF"/>
    <w:rsid w:val="00E65ECA"/>
    <w:rsid w:val="00E942BB"/>
    <w:rsid w:val="00E96A90"/>
    <w:rsid w:val="00E97363"/>
    <w:rsid w:val="00EB6A67"/>
    <w:rsid w:val="00F11B8A"/>
    <w:rsid w:val="00F14FCB"/>
    <w:rsid w:val="00F2420A"/>
    <w:rsid w:val="00F25412"/>
    <w:rsid w:val="00F3173B"/>
    <w:rsid w:val="00F80820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NormalWeb">
    <w:name w:val="Normal (Web)"/>
    <w:basedOn w:val="Normal"/>
    <w:rsid w:val="00DF053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DF0539"/>
  </w:style>
  <w:style w:type="character" w:customStyle="1" w:styleId="apple-style-span">
    <w:name w:val="apple-style-span"/>
    <w:basedOn w:val="DefaultParagraphFont"/>
    <w:rsid w:val="00DF0539"/>
  </w:style>
  <w:style w:type="paragraph" w:customStyle="1" w:styleId="a">
    <w:name w:val="باب"/>
    <w:basedOn w:val="Normal"/>
    <w:rsid w:val="00DF0539"/>
    <w:pPr>
      <w:widowControl w:val="0"/>
      <w:autoSpaceDE w:val="0"/>
      <w:autoSpaceDN w:val="0"/>
      <w:adjustRightInd w:val="0"/>
      <w:spacing w:after="120" w:line="240" w:lineRule="auto"/>
      <w:jc w:val="center"/>
    </w:pPr>
    <w:rPr>
      <w:rFonts w:ascii="Times New Roman" w:eastAsia="Times New Roman" w:hAnsi="Times New Roman" w:cs="mylotus1"/>
      <w:bCs/>
      <w:spacing w:val="6"/>
      <w:sz w:val="20"/>
      <w:szCs w:val="35"/>
      <w:lang w:bidi="ar-J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NormalWeb">
    <w:name w:val="Normal (Web)"/>
    <w:basedOn w:val="Normal"/>
    <w:rsid w:val="00DF053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DF0539"/>
  </w:style>
  <w:style w:type="character" w:customStyle="1" w:styleId="apple-style-span">
    <w:name w:val="apple-style-span"/>
    <w:basedOn w:val="DefaultParagraphFont"/>
    <w:rsid w:val="00DF0539"/>
  </w:style>
  <w:style w:type="paragraph" w:customStyle="1" w:styleId="a">
    <w:name w:val="باب"/>
    <w:basedOn w:val="Normal"/>
    <w:rsid w:val="00DF0539"/>
    <w:pPr>
      <w:widowControl w:val="0"/>
      <w:autoSpaceDE w:val="0"/>
      <w:autoSpaceDN w:val="0"/>
      <w:adjustRightInd w:val="0"/>
      <w:spacing w:after="120" w:line="240" w:lineRule="auto"/>
      <w:jc w:val="center"/>
    </w:pPr>
    <w:rPr>
      <w:rFonts w:ascii="Times New Roman" w:eastAsia="Times New Roman" w:hAnsi="Times New Roman" w:cs="mylotus1"/>
      <w:bCs/>
      <w:spacing w:val="6"/>
      <w:sz w:val="20"/>
      <w:szCs w:val="35"/>
      <w:lang w:bidi="ar-J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7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4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70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8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slamhouse%20Associates\&#1594;&#1604;&#1575;&#1601;\&#1594;&#1604;&#1575;&#1601;%20&#1605;&#1602;&#1575;&#1604;&#1575;&#1578;%20&#1605;&#1585;&#1575;&#1580;&#1593;&#1577;%20&#1605;&#1606;%20&#1575;&#1604;&#1570;&#1582;&#1585;&#1610;&#1606;%20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326975-A350-4418-A953-C690F15DF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غلاف مقالات مراجعة من الآخرين 4</Template>
  <TotalTime>46</TotalTime>
  <Pages>1</Pages>
  <Words>1043</Words>
  <Characters>5293</Characters>
  <Application>Microsoft Office Word</Application>
  <DocSecurity>0</DocSecurity>
  <Lines>112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অবৈধ সম্পর্কের কারণে বেদনা-উৎকণ্ঠা</vt:lpstr>
      <vt:lpstr/>
    </vt:vector>
  </TitlesOfParts>
  <Company>islamhouse.com</Company>
  <LinksUpToDate>false</LinksUpToDate>
  <CharactersWithSpaces>6297</CharactersWithSpaces>
  <SharedDoc>false</SharedDoc>
  <HyperlinkBase>www.islamhouse.com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অবৈধ সম্পর্কের কারণে বেদনা-উৎকণ্ঠা</dc:title>
  <dc:subject>অবৈধ সম্পর্কের কারণে বেদনা-উৎকণ্ঠা</dc:subject>
  <dc:creator>শাইখ মুহাম্মাদ সালেহ আল মুনাজ্জিদ</dc:creator>
  <cp:keywords>অবৈধ সম্পর্কের কারণে বেদনা-উৎকণ্ঠা</cp:keywords>
  <dc:description>অবৈধ সম্পর্কের কারণে বেদনা-উৎকণ্ঠা</dc:description>
  <cp:lastModifiedBy>Ahmed Qassem</cp:lastModifiedBy>
  <cp:revision>7</cp:revision>
  <cp:lastPrinted>2015-12-19T11:10:00Z</cp:lastPrinted>
  <dcterms:created xsi:type="dcterms:W3CDTF">2015-10-05T05:03:00Z</dcterms:created>
  <dcterms:modified xsi:type="dcterms:W3CDTF">2015-12-19T11:10:00Z</dcterms:modified>
</cp:coreProperties>
</file>