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3054" w:rsidRPr="00912D68" w:rsidRDefault="00A03054" w:rsidP="00A03054">
      <w:pPr>
        <w:bidi w:val="0"/>
        <w:jc w:val="center"/>
        <w:rPr>
          <w:rFonts w:asciiTheme="majorBidi" w:hAnsiTheme="majorBidi" w:cstheme="majorBidi"/>
          <w:sz w:val="72"/>
          <w:szCs w:val="72"/>
          <w:lang w:bidi="ar-EG"/>
        </w:rPr>
      </w:pPr>
      <w:bookmarkStart w:id="0" w:name="_GoBack"/>
      <w:bookmarkEnd w:id="0"/>
    </w:p>
    <w:p w:rsidR="00A03054" w:rsidRPr="008378B2" w:rsidRDefault="00B64CA8" w:rsidP="00B64CA8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72"/>
          <w:szCs w:val="72"/>
          <w:lang w:bidi="bn-BD"/>
        </w:rPr>
      </w:pPr>
      <w:r w:rsidRPr="00B64CA8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একই</w:t>
      </w:r>
      <w:r w:rsidRPr="00B64CA8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B64CA8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মুহূর্তে</w:t>
      </w:r>
      <w:r w:rsidRPr="00B64CA8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B64CA8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একাধিক</w:t>
      </w:r>
      <w:r w:rsidRPr="00B64CA8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B64CA8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স্বামী</w:t>
      </w:r>
      <w:r w:rsidRPr="00B64CA8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B64CA8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গ্রহণ</w:t>
      </w:r>
      <w:r w:rsidRPr="00B64CA8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B64CA8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নারীর</w:t>
      </w:r>
      <w:r w:rsidRPr="00B64CA8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B64CA8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জন্য</w:t>
      </w:r>
      <w:r w:rsidRPr="00B64CA8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B64CA8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হারাম</w:t>
      </w:r>
      <w:r w:rsidRPr="00B64CA8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B64CA8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কেন</w:t>
      </w:r>
      <w:r w:rsidRPr="00B64CA8">
        <w:rPr>
          <w:rFonts w:ascii="Kalpurush" w:hAnsi="Kalpurush" w:cs="Kalpurush"/>
          <w:color w:val="205B83"/>
          <w:sz w:val="72"/>
          <w:szCs w:val="72"/>
          <w:lang w:bidi="bn-BD"/>
        </w:rPr>
        <w:t>?</w:t>
      </w:r>
    </w:p>
    <w:p w:rsidR="00A03054" w:rsidRPr="00DF7E4B" w:rsidRDefault="00A03054" w:rsidP="00A03054">
      <w:pPr>
        <w:bidi w:val="0"/>
        <w:spacing w:line="240" w:lineRule="auto"/>
        <w:jc w:val="center"/>
        <w:rPr>
          <w:rFonts w:asciiTheme="majorBidi" w:hAnsiTheme="majorBidi" w:cstheme="majorBidi"/>
          <w:color w:val="595959" w:themeColor="text1" w:themeTint="A6"/>
          <w:sz w:val="28"/>
          <w:szCs w:val="28"/>
          <w:lang w:bidi="ar-EG"/>
        </w:rPr>
      </w:pPr>
    </w:p>
    <w:p w:rsidR="00A03054" w:rsidRPr="00BB60E5" w:rsidRDefault="00B64CA8" w:rsidP="00B64CA8">
      <w:pPr>
        <w:spacing w:after="0" w:line="240" w:lineRule="auto"/>
        <w:ind w:firstLine="113"/>
        <w:jc w:val="center"/>
        <w:rPr>
          <w:rFonts w:asciiTheme="majorBidi" w:hAnsiTheme="majorBidi"/>
          <w:sz w:val="40"/>
          <w:szCs w:val="40"/>
          <w:rtl/>
        </w:rPr>
      </w:pPr>
      <w:r w:rsidRPr="00B64CA8">
        <w:rPr>
          <w:rFonts w:asciiTheme="majorBidi" w:hAnsiTheme="majorBidi" w:cs="KFGQPC Uthman Taha Naskh" w:hint="cs"/>
          <w:sz w:val="40"/>
          <w:szCs w:val="40"/>
          <w:rtl/>
          <w:lang w:bidi="ar-EG"/>
        </w:rPr>
        <w:t>لماذا</w:t>
      </w:r>
      <w:r w:rsidRPr="00B64CA8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B64CA8">
        <w:rPr>
          <w:rFonts w:asciiTheme="majorBidi" w:hAnsiTheme="majorBidi" w:cs="KFGQPC Uthman Taha Naskh" w:hint="cs"/>
          <w:sz w:val="40"/>
          <w:szCs w:val="40"/>
          <w:rtl/>
          <w:lang w:bidi="ar-EG"/>
        </w:rPr>
        <w:t>يحرم</w:t>
      </w:r>
      <w:r w:rsidRPr="00B64CA8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B64CA8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على</w:t>
      </w:r>
      <w:r w:rsidRPr="00B64CA8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B64CA8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المرأة</w:t>
      </w:r>
      <w:r w:rsidRPr="00B64CA8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B64CA8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تعدد</w:t>
      </w:r>
      <w:r w:rsidRPr="00B64CA8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B64CA8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الأزواج</w:t>
      </w:r>
      <w:r w:rsidRPr="00B64CA8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B64CA8">
        <w:rPr>
          <w:rFonts w:asciiTheme="majorBidi" w:hAnsiTheme="majorBidi" w:cs="KFGQPC Uthman Taha Naskh" w:hint="cs"/>
          <w:sz w:val="40"/>
          <w:szCs w:val="40"/>
          <w:rtl/>
          <w:lang w:bidi="ar-EG"/>
        </w:rPr>
        <w:t>في</w:t>
      </w:r>
      <w:r w:rsidRPr="00B64CA8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B64CA8">
        <w:rPr>
          <w:rFonts w:asciiTheme="majorBidi" w:hAnsiTheme="majorBidi" w:cs="KFGQPC Uthman Taha Naskh" w:hint="cs"/>
          <w:sz w:val="40"/>
          <w:szCs w:val="40"/>
          <w:rtl/>
          <w:lang w:bidi="ar-EG"/>
        </w:rPr>
        <w:t>وقت</w:t>
      </w:r>
      <w:r w:rsidRPr="00B64CA8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B64CA8">
        <w:rPr>
          <w:rFonts w:asciiTheme="majorBidi" w:hAnsiTheme="majorBidi" w:cs="KFGQPC Uthman Taha Naskh" w:hint="cs"/>
          <w:sz w:val="40"/>
          <w:szCs w:val="40"/>
          <w:rtl/>
          <w:lang w:bidi="ar-EG"/>
        </w:rPr>
        <w:t>واحد</w:t>
      </w:r>
      <w:r w:rsidR="00BB60E5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؟</w:t>
      </w:r>
    </w:p>
    <w:p w:rsidR="00912D68" w:rsidRPr="00912D68" w:rsidRDefault="00912D68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16"/>
          <w:szCs w:val="16"/>
          <w:rtl/>
          <w:lang w:bidi="ar-EG"/>
        </w:rPr>
      </w:pPr>
    </w:p>
    <w:p w:rsidR="00A03054" w:rsidRPr="00912D68" w:rsidRDefault="00F46F39" w:rsidP="008378B2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color w:val="205B83"/>
          <w:sz w:val="28"/>
          <w:szCs w:val="28"/>
          <w:lang w:bidi="ar-EG"/>
        </w:rPr>
      </w:pPr>
      <w:r w:rsidRPr="00B52128">
        <w:rPr>
          <w:rFonts w:asciiTheme="majorBidi" w:hAnsiTheme="majorBidi" w:cs="KFGQPC Uthman Taha Naskh"/>
          <w:color w:val="808080" w:themeColor="background1" w:themeShade="80"/>
          <w:sz w:val="28"/>
          <w:szCs w:val="28"/>
          <w:rtl/>
          <w:lang w:bidi="ar-EG"/>
        </w:rPr>
        <w:t xml:space="preserve">&lt; </w:t>
      </w:r>
      <w:r w:rsidRPr="00B52128">
        <w:rPr>
          <w:rFonts w:asciiTheme="majorBidi" w:hAnsiTheme="majorBidi" w:cs="Vrinda" w:hint="cs"/>
          <w:color w:val="808080" w:themeColor="background1" w:themeShade="80"/>
          <w:sz w:val="28"/>
          <w:szCs w:val="28"/>
          <w:cs/>
          <w:lang w:bidi="bn-IN"/>
        </w:rPr>
        <w:t>বাংলা</w:t>
      </w:r>
      <w:r w:rsidRPr="00B52128">
        <w:rPr>
          <w:rFonts w:asciiTheme="majorBidi" w:hAnsiTheme="majorBidi" w:cs="KFGQPC Uthman Taha Naskh"/>
          <w:color w:val="808080" w:themeColor="background1" w:themeShade="80"/>
          <w:sz w:val="28"/>
          <w:szCs w:val="28"/>
          <w:rtl/>
          <w:lang w:bidi="ar-EG"/>
        </w:rPr>
        <w:t xml:space="preserve"> - </w:t>
      </w:r>
      <w:r w:rsidRPr="00B52128"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>بنغالي</w:t>
      </w:r>
      <w:r w:rsidRPr="00B52128">
        <w:rPr>
          <w:rFonts w:asciiTheme="majorBidi" w:hAnsiTheme="majorBidi" w:cs="KFGQPC Uthman Taha Naskh"/>
          <w:color w:val="808080" w:themeColor="background1" w:themeShade="80"/>
          <w:sz w:val="28"/>
          <w:szCs w:val="28"/>
          <w:rtl/>
          <w:lang w:bidi="ar-EG"/>
        </w:rPr>
        <w:t xml:space="preserve"> - </w:t>
      </w:r>
      <w:r w:rsidRPr="00B52128">
        <w:rPr>
          <w:rFonts w:asciiTheme="majorBidi" w:hAnsiTheme="majorBidi" w:cs="KFGQPC Uthman Taha Naskh"/>
          <w:color w:val="808080" w:themeColor="background1" w:themeShade="80"/>
          <w:sz w:val="28"/>
          <w:szCs w:val="28"/>
          <w:lang w:bidi="ar-EG"/>
        </w:rPr>
        <w:t>Bengali</w:t>
      </w:r>
      <w:r w:rsidRPr="00B52128">
        <w:rPr>
          <w:rFonts w:asciiTheme="majorBidi" w:hAnsiTheme="majorBidi" w:cs="KFGQPC Uthman Taha Naskh"/>
          <w:color w:val="808080" w:themeColor="background1" w:themeShade="80"/>
          <w:sz w:val="28"/>
          <w:szCs w:val="28"/>
          <w:rtl/>
          <w:lang w:bidi="ar-EG"/>
        </w:rPr>
        <w:t xml:space="preserve"> &gt;</w:t>
      </w:r>
    </w:p>
    <w:p w:rsidR="00A03054" w:rsidRPr="00DF7E4B" w:rsidRDefault="00E210FF" w:rsidP="00A03054">
      <w:pPr>
        <w:bidi w:val="0"/>
        <w:jc w:val="center"/>
        <w:rPr>
          <w:rFonts w:asciiTheme="majorBidi" w:hAnsiTheme="majorBidi" w:cstheme="majorBidi"/>
          <w:color w:val="5EA1A5"/>
          <w:sz w:val="12"/>
          <w:szCs w:val="12"/>
          <w:lang w:bidi="ar-EG"/>
        </w:rPr>
      </w:pPr>
      <w:r w:rsidRPr="00DF7E4B">
        <w:rPr>
          <w:rFonts w:asciiTheme="majorBidi" w:hAnsiTheme="majorBidi" w:cstheme="majorBidi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 wp14:anchorId="5DEDF590" wp14:editId="0CF284A9">
            <wp:simplePos x="0" y="0"/>
            <wp:positionH relativeFrom="margin">
              <wp:posOffset>996723</wp:posOffset>
            </wp:positionH>
            <wp:positionV relativeFrom="paragraph">
              <wp:posOffset>141520</wp:posOffset>
            </wp:positionV>
            <wp:extent cx="3253105" cy="47307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03054" w:rsidRPr="00DF7E4B" w:rsidRDefault="00A03054" w:rsidP="00A03054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color w:val="5EA1A5"/>
          <w:sz w:val="100"/>
          <w:szCs w:val="100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A03054" w:rsidRPr="008378B2" w:rsidRDefault="00B64CA8" w:rsidP="00B64CA8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48"/>
          <w:szCs w:val="48"/>
          <w:lang w:bidi="bn-BD"/>
        </w:rPr>
      </w:pPr>
      <w:r w:rsidRPr="00B64CA8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শা</w:t>
      </w:r>
      <w:r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ই</w:t>
      </w:r>
      <w:r w:rsidRPr="00B64CA8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খ</w:t>
      </w:r>
      <w:r w:rsidRPr="00B64CA8">
        <w:rPr>
          <w:rFonts w:ascii="Kalpurush" w:hAnsi="Kalpurush" w:cs="Kalpurush"/>
          <w:color w:val="205B83"/>
          <w:sz w:val="48"/>
          <w:szCs w:val="48"/>
          <w:cs/>
          <w:lang w:bidi="bn-BD"/>
        </w:rPr>
        <w:t xml:space="preserve"> </w:t>
      </w:r>
      <w:r w:rsidRPr="00B64CA8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সা</w:t>
      </w:r>
      <w:r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‘</w:t>
      </w:r>
      <w:r w:rsidRPr="00B64CA8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আদ</w:t>
      </w:r>
      <w:r w:rsidRPr="00B64CA8">
        <w:rPr>
          <w:rFonts w:ascii="Kalpurush" w:hAnsi="Kalpurush" w:cs="Kalpurush"/>
          <w:color w:val="205B83"/>
          <w:sz w:val="48"/>
          <w:szCs w:val="48"/>
          <w:cs/>
          <w:lang w:bidi="bn-BD"/>
        </w:rPr>
        <w:t xml:space="preserve"> </w:t>
      </w:r>
      <w:r w:rsidRPr="00B64CA8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আল</w:t>
      </w:r>
      <w:r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-</w:t>
      </w:r>
      <w:r w:rsidRPr="00B64CA8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হুমাইদ</w:t>
      </w:r>
    </w:p>
    <w:p w:rsidR="00912D68" w:rsidRPr="00912D68" w:rsidRDefault="00912D68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20"/>
          <w:szCs w:val="20"/>
          <w:lang w:bidi="ar-EG"/>
        </w:rPr>
      </w:pPr>
    </w:p>
    <w:p w:rsidR="00A03054" w:rsidRPr="00E96A90" w:rsidRDefault="00B64CA8" w:rsidP="00B64CA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6"/>
          <w:szCs w:val="36"/>
          <w:rtl/>
          <w:lang w:bidi="ar-EG"/>
        </w:rPr>
      </w:pPr>
      <w:r w:rsidRPr="00B64CA8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الشيخ</w:t>
      </w:r>
      <w:r w:rsidRPr="00B64CA8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B64CA8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سعد</w:t>
      </w:r>
      <w:r w:rsidRPr="00B64CA8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B64CA8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الحميد</w:t>
      </w: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6"/>
          <w:szCs w:val="6"/>
          <w:lang w:bidi="ar-EG"/>
        </w:rPr>
      </w:pP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12"/>
          <w:szCs w:val="12"/>
          <w:lang w:bidi="ar-EG"/>
        </w:rPr>
      </w:pPr>
    </w:p>
    <w:p w:rsidR="00A03054" w:rsidRPr="00477478" w:rsidRDefault="00A03054" w:rsidP="00477478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</w:pP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7"/>
      </w: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A03054" w:rsidRPr="00912D68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24"/>
          <w:szCs w:val="24"/>
          <w:lang w:bidi="ar-EG"/>
        </w:rPr>
      </w:pPr>
    </w:p>
    <w:p w:rsidR="00A03054" w:rsidRPr="00E270CA" w:rsidRDefault="008378B2" w:rsidP="00912D68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40"/>
          <w:szCs w:val="40"/>
          <w:lang w:bidi="bn-BD"/>
        </w:rPr>
      </w:pPr>
      <w:r w:rsidRPr="00E270CA">
        <w:rPr>
          <w:rFonts w:ascii="Kalpurush" w:hAnsi="Kalpurush" w:cs="Kalpurush"/>
          <w:color w:val="205B83"/>
          <w:sz w:val="40"/>
          <w:szCs w:val="40"/>
          <w:cs/>
          <w:lang w:bidi="bn-BD"/>
        </w:rPr>
        <w:t>অনুবাদক</w:t>
      </w:r>
      <w:r w:rsidR="00A03054" w:rsidRPr="00E270CA">
        <w:rPr>
          <w:rFonts w:ascii="Kalpurush" w:hAnsi="Kalpurush" w:cs="Kalpurush"/>
          <w:color w:val="205B83"/>
          <w:sz w:val="40"/>
          <w:szCs w:val="40"/>
          <w:lang w:bidi="ar-EG"/>
        </w:rPr>
        <w:t xml:space="preserve">: </w:t>
      </w:r>
      <w:r w:rsidR="00B64CA8">
        <w:rPr>
          <w:rFonts w:ascii="Kalpurush" w:hAnsi="Kalpurush" w:cs="Kalpurush" w:hint="cs"/>
          <w:color w:val="205B83"/>
          <w:sz w:val="40"/>
          <w:szCs w:val="40"/>
          <w:cs/>
          <w:lang w:bidi="bn-BD"/>
        </w:rPr>
        <w:t>সানাউল্লাহ নজির আহমদ</w:t>
      </w:r>
    </w:p>
    <w:p w:rsidR="00912D68" w:rsidRPr="00E443FF" w:rsidRDefault="00E443FF" w:rsidP="00E443FF">
      <w:pPr>
        <w:tabs>
          <w:tab w:val="center" w:pos="4309"/>
          <w:tab w:val="left" w:pos="5644"/>
        </w:tabs>
        <w:bidi w:val="0"/>
        <w:spacing w:after="0" w:line="240" w:lineRule="auto"/>
        <w:ind w:firstLine="113"/>
        <w:rPr>
          <w:rFonts w:ascii="Kalpurush" w:hAnsi="Kalpurush" w:cs="Kalpurush"/>
          <w:color w:val="205B83"/>
          <w:sz w:val="40"/>
          <w:szCs w:val="40"/>
          <w:lang w:bidi="ar-EG"/>
        </w:rPr>
      </w:pPr>
      <w:r>
        <w:rPr>
          <w:rFonts w:ascii="Kalpurush" w:hAnsi="Kalpurush" w:cs="Kalpurush"/>
          <w:color w:val="205B83"/>
          <w:sz w:val="40"/>
          <w:szCs w:val="40"/>
          <w:cs/>
          <w:lang w:bidi="bn-BD"/>
        </w:rPr>
        <w:tab/>
      </w:r>
      <w:r w:rsidR="008378B2" w:rsidRPr="00E443FF">
        <w:rPr>
          <w:rFonts w:ascii="Kalpurush" w:hAnsi="Kalpurush" w:cs="Kalpurush"/>
          <w:color w:val="205B83"/>
          <w:sz w:val="40"/>
          <w:szCs w:val="40"/>
          <w:cs/>
          <w:lang w:bidi="bn-BD"/>
        </w:rPr>
        <w:t>সম্পাদক</w:t>
      </w:r>
      <w:r w:rsidR="00A03054" w:rsidRPr="00E443FF">
        <w:rPr>
          <w:rFonts w:ascii="Kalpurush" w:hAnsi="Kalpurush" w:cs="Kalpurush"/>
          <w:color w:val="205B83"/>
          <w:sz w:val="40"/>
          <w:szCs w:val="40"/>
          <w:lang w:bidi="ar-EG"/>
        </w:rPr>
        <w:t>:</w:t>
      </w:r>
      <w:r w:rsidR="00D12355" w:rsidRPr="00B650E0">
        <w:rPr>
          <w:rFonts w:cs="Kalpurush" w:hint="cs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ড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.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আবু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বকর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মুহাম্মাদ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যাকারিয়া</w:t>
      </w:r>
    </w:p>
    <w:p w:rsidR="00A03054" w:rsidRPr="00912D68" w:rsidRDefault="00A03054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b/>
          <w:bCs/>
          <w:color w:val="205B83"/>
          <w:sz w:val="20"/>
          <w:szCs w:val="20"/>
          <w:lang w:bidi="ar-EG"/>
        </w:rPr>
      </w:pPr>
      <w:r w:rsidRPr="00912D68">
        <w:rPr>
          <w:rFonts w:asciiTheme="majorBidi" w:hAnsiTheme="majorBidi" w:cstheme="majorBidi"/>
          <w:color w:val="205B83"/>
          <w:sz w:val="20"/>
          <w:szCs w:val="20"/>
          <w:lang w:bidi="ar-EG"/>
        </w:rPr>
        <w:t xml:space="preserve"> </w:t>
      </w:r>
    </w:p>
    <w:p w:rsidR="00A03054" w:rsidRPr="00E96A90" w:rsidRDefault="00A03054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  <w:lang w:bidi="ar-EG"/>
        </w:rPr>
      </w:pP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>ترجمة:</w:t>
      </w:r>
      <w:r w:rsidR="00B64CA8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 xml:space="preserve"> ثناء الله نذير </w:t>
      </w: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B64CA8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أحمد</w:t>
      </w:r>
    </w:p>
    <w:p w:rsidR="008B3703" w:rsidRPr="005A6FDB" w:rsidRDefault="00A03054" w:rsidP="005A6FDB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color w:val="006666"/>
          <w:sz w:val="40"/>
          <w:szCs w:val="40"/>
          <w:lang w:bidi="ar-EG"/>
        </w:rPr>
        <w:sectPr w:rsidR="008B3703" w:rsidRPr="005A6FDB" w:rsidSect="00054A51">
          <w:headerReference w:type="default" r:id="rId9"/>
          <w:footerReference w:type="default" r:id="rId10"/>
          <w:headerReference w:type="first" r:id="rId11"/>
          <w:pgSz w:w="11907" w:h="16840" w:code="9"/>
          <w:pgMar w:top="1247" w:right="1701" w:bottom="1247" w:left="1701" w:header="709" w:footer="709" w:gutter="0"/>
          <w:pgNumType w:start="0"/>
          <w:cols w:space="708"/>
          <w:titlePg/>
          <w:rtlGutter/>
          <w:docGrid w:linePitch="360"/>
        </w:sectPr>
      </w:pP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مراجعة: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د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/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أبو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بكر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محمد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زكريا</w:t>
      </w:r>
    </w:p>
    <w:p w:rsidR="00E942BB" w:rsidRPr="00DF7E4B" w:rsidRDefault="00E942BB" w:rsidP="00E942BB">
      <w:pPr>
        <w:bidi w:val="0"/>
        <w:jc w:val="center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</w:p>
    <w:p w:rsidR="00E942BB" w:rsidRPr="008378B2" w:rsidRDefault="00E942BB" w:rsidP="00B64CA8">
      <w:pPr>
        <w:bidi w:val="0"/>
        <w:spacing w:line="240" w:lineRule="auto"/>
        <w:jc w:val="center"/>
        <w:rPr>
          <w:rFonts w:ascii="Kalpurush" w:hAnsi="Kalpurush" w:cs="Kalpurush"/>
          <w:color w:val="205B83"/>
          <w:sz w:val="32"/>
          <w:szCs w:val="32"/>
          <w:lang w:bidi="bn-BD"/>
        </w:rPr>
      </w:pPr>
      <w:r w:rsidRPr="008378B2">
        <w:rPr>
          <w:rFonts w:ascii="Kalpurush" w:hAnsi="Kalpurush" w:cs="Kalpurush"/>
          <w:noProof/>
          <w:color w:val="205B83"/>
          <w:sz w:val="32"/>
          <w:szCs w:val="32"/>
        </w:rPr>
        <w:drawing>
          <wp:anchor distT="0" distB="0" distL="114300" distR="114300" simplePos="0" relativeHeight="251667456" behindDoc="0" locked="0" layoutInCell="1" allowOverlap="1" wp14:anchorId="1A0F0F01" wp14:editId="4EBF5D8C">
            <wp:simplePos x="0" y="0"/>
            <wp:positionH relativeFrom="margin">
              <wp:posOffset>289560</wp:posOffset>
            </wp:positionH>
            <wp:positionV relativeFrom="paragraph">
              <wp:posOffset>118745</wp:posOffset>
            </wp:positionV>
            <wp:extent cx="5305246" cy="472937"/>
            <wp:effectExtent l="0" t="0" r="0" b="3810"/>
            <wp:wrapNone/>
            <wp:docPr id="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5246" cy="4729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4CA8" w:rsidRPr="00B64CA8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একই</w:t>
      </w:r>
      <w:r w:rsidR="00B64CA8" w:rsidRPr="00B64CA8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B64CA8" w:rsidRPr="00B64CA8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মুহূর্তে</w:t>
      </w:r>
      <w:r w:rsidR="00B64CA8" w:rsidRPr="00B64CA8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B64CA8" w:rsidRPr="00B64CA8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একাধিক</w:t>
      </w:r>
      <w:r w:rsidR="00B64CA8" w:rsidRPr="00B64CA8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B64CA8" w:rsidRPr="00B64CA8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স্বামী</w:t>
      </w:r>
      <w:r w:rsidR="00B64CA8" w:rsidRPr="00B64CA8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B64CA8" w:rsidRPr="00B64CA8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গ্রহণ</w:t>
      </w:r>
      <w:r w:rsidR="00B64CA8" w:rsidRPr="00B64CA8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B64CA8" w:rsidRPr="00B64CA8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নারীর</w:t>
      </w:r>
      <w:r w:rsidR="00B64CA8" w:rsidRPr="00B64CA8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B64CA8" w:rsidRPr="00B64CA8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জন্য</w:t>
      </w:r>
      <w:r w:rsidR="00B64CA8" w:rsidRPr="00B64CA8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B64CA8" w:rsidRPr="00B64CA8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হারাম</w:t>
      </w:r>
      <w:r w:rsidR="00B64CA8" w:rsidRPr="00B64CA8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B64CA8" w:rsidRPr="00B64CA8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কেন</w:t>
      </w:r>
      <w:r w:rsidR="00B64CA8" w:rsidRPr="00B64CA8">
        <w:rPr>
          <w:rFonts w:ascii="Kalpurush" w:hAnsi="Kalpurush" w:cs="Kalpurush"/>
          <w:color w:val="205B83"/>
          <w:sz w:val="32"/>
          <w:szCs w:val="32"/>
          <w:lang w:bidi="bn-BD"/>
        </w:rPr>
        <w:t>?</w:t>
      </w:r>
    </w:p>
    <w:p w:rsidR="00E942BB" w:rsidRPr="00DF7E4B" w:rsidRDefault="00E942BB" w:rsidP="00AD2A33">
      <w:pPr>
        <w:tabs>
          <w:tab w:val="left" w:pos="753"/>
          <w:tab w:val="center" w:pos="3968"/>
        </w:tabs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5EA1A5"/>
          <w:sz w:val="32"/>
          <w:szCs w:val="32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B64CA8" w:rsidRPr="00B64CA8" w:rsidRDefault="00B64CA8" w:rsidP="00B64CA8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</w:rPr>
      </w:pPr>
      <w:r w:rsidRPr="00B64CA8">
        <w:rPr>
          <w:rFonts w:ascii="Kalpurush" w:hAnsi="Kalpurush" w:cs="Kalpurush"/>
          <w:b/>
          <w:bCs/>
          <w:sz w:val="24"/>
          <w:szCs w:val="24"/>
          <w:cs/>
          <w:lang w:bidi="bn-IN"/>
        </w:rPr>
        <w:t>প্রশ্ন</w:t>
      </w:r>
      <w:r>
        <w:rPr>
          <w:rFonts w:ascii="Kalpurush" w:hAnsi="Kalpurush" w:cs="Kalpurush" w:hint="cs"/>
          <w:b/>
          <w:bCs/>
          <w:sz w:val="24"/>
          <w:szCs w:val="24"/>
          <w:cs/>
          <w:lang w:bidi="bn-BD"/>
        </w:rPr>
        <w:t xml:space="preserve">: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একজন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নারীর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জন্য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তিনজন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অথবা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চারজন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পুরুষ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বিয়ে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করা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কেন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বৈধ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নয়</w:t>
      </w:r>
      <w:r w:rsidRPr="00B64CA8">
        <w:rPr>
          <w:rFonts w:ascii="Kalpurush" w:hAnsi="Kalpurush" w:cs="Kalpurush"/>
          <w:sz w:val="24"/>
          <w:szCs w:val="24"/>
        </w:rPr>
        <w:t xml:space="preserve">,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অথচ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পুরুষের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জন্য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তিনজন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অথবা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চারজন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বিয়ে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করা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বৈধ</w:t>
      </w:r>
      <w:r w:rsidRPr="00B64CA8">
        <w:rPr>
          <w:rFonts w:ascii="Kalpurush" w:hAnsi="Kalpurush" w:cs="Kalpurush"/>
          <w:sz w:val="24"/>
          <w:szCs w:val="24"/>
        </w:rPr>
        <w:t xml:space="preserve">? </w:t>
      </w:r>
    </w:p>
    <w:p w:rsidR="00B64CA8" w:rsidRPr="00B64CA8" w:rsidRDefault="00B64CA8" w:rsidP="00B64CA8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</w:rPr>
      </w:pPr>
      <w:r w:rsidRPr="00B64CA8">
        <w:rPr>
          <w:rFonts w:ascii="Kalpurush" w:hAnsi="Kalpurush" w:cs="Kalpurush"/>
          <w:b/>
          <w:bCs/>
          <w:sz w:val="24"/>
          <w:szCs w:val="24"/>
          <w:cs/>
          <w:lang w:bidi="bn-IN"/>
        </w:rPr>
        <w:t>উত্তর</w:t>
      </w:r>
      <w:r>
        <w:rPr>
          <w:rFonts w:ascii="Kalpurush" w:hAnsi="Kalpurush" w:cs="Kalpurush" w:hint="cs"/>
          <w:b/>
          <w:bCs/>
          <w:sz w:val="24"/>
          <w:szCs w:val="24"/>
          <w:cs/>
          <w:lang w:bidi="bn-BD"/>
        </w:rPr>
        <w:t xml:space="preserve">: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আল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-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হামদুলিল্লাহ</w:t>
      </w:r>
    </w:p>
    <w:p w:rsidR="00B64CA8" w:rsidRPr="00B64CA8" w:rsidRDefault="00B64CA8" w:rsidP="00B64CA8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</w:rPr>
      </w:pPr>
      <w:r w:rsidRPr="00B64CA8">
        <w:rPr>
          <w:rFonts w:ascii="Kalpurush" w:hAnsi="Kalpurush" w:cs="Kalpurush"/>
          <w:sz w:val="24"/>
          <w:szCs w:val="24"/>
          <w:cs/>
          <w:lang w:bidi="bn-IN"/>
        </w:rPr>
        <w:t>প্রথমত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কথা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হল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ো,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বিষয়টি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আল্লাহর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প্রতি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ইমানের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সাথে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সম্পৃক্ত</w:t>
      </w:r>
      <w:r w:rsidRPr="00B650E0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কেননা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সকল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ধর্মই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এ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ব্যাপারে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একমত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যে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নারীর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সাথে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একমাত্র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তার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স্বামীই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কেবল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যৌন</w:t>
      </w:r>
      <w:r>
        <w:rPr>
          <w:rFonts w:ascii="Kalpurush" w:hAnsi="Kalpurush" w:cs="Kalpurush" w:hint="cs"/>
          <w:sz w:val="24"/>
          <w:szCs w:val="24"/>
          <w:highlight w:val="white"/>
          <w:cs/>
          <w:lang w:bidi="bn-BD"/>
        </w:rPr>
        <w:t xml:space="preserve"> </w:t>
      </w:r>
      <w:r w:rsidRPr="00B64CA8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মিলনে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লিপ্ত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হতে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পারবে</w:t>
      </w:r>
      <w:r w:rsidRPr="00B650E0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এসব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ধর্মের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কিছু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হলো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আসমানী</w:t>
      </w:r>
      <w:r w:rsidRPr="00B650E0">
        <w:rPr>
          <w:rFonts w:ascii="Kalpurush" w:hAnsi="Kalpurush" w:cs="SolaimanLipi" w:hint="cs"/>
          <w:sz w:val="24"/>
          <w:szCs w:val="24"/>
          <w:cs/>
          <w:lang w:bidi="hi-IN"/>
        </w:rPr>
        <w:t>।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যেমন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,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ইসলাম</w:t>
      </w:r>
      <w:r w:rsidRPr="00B64CA8">
        <w:rPr>
          <w:rFonts w:ascii="Kalpurush" w:hAnsi="Kalpurush" w:cs="Kalpurush"/>
          <w:sz w:val="24"/>
          <w:szCs w:val="24"/>
        </w:rPr>
        <w:t xml:space="preserve">,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আসল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ই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য়া</w:t>
      </w:r>
      <w:r>
        <w:rPr>
          <w:rFonts w:ascii="Kalpurush" w:hAnsi="Kalpurush" w:cs="Kalpurush"/>
          <w:sz w:val="24"/>
          <w:szCs w:val="24"/>
          <w:cs/>
          <w:lang w:bidi="bn-IN"/>
        </w:rPr>
        <w:t>হ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ূ</w:t>
      </w:r>
      <w:r>
        <w:rPr>
          <w:rFonts w:ascii="Kalpurush" w:hAnsi="Kalpurush" w:cs="Kalpurush"/>
          <w:sz w:val="24"/>
          <w:szCs w:val="24"/>
          <w:cs/>
          <w:lang w:bidi="bn-IN"/>
        </w:rPr>
        <w:t>দ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ধর্ম</w:t>
      </w:r>
      <w:r w:rsidRPr="00B64CA8">
        <w:rPr>
          <w:rFonts w:ascii="Kalpurush" w:hAnsi="Kalpurush" w:cs="Kalpurush"/>
          <w:sz w:val="24"/>
          <w:szCs w:val="24"/>
        </w:rPr>
        <w:t xml:space="preserve">,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আসল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খ</w:t>
      </w:r>
      <w:r>
        <w:rPr>
          <w:rFonts w:ascii="Kalpurush" w:hAnsi="Kalpurush" w:cs="Kalpurush" w:hint="cs"/>
          <w:sz w:val="24"/>
          <w:szCs w:val="24"/>
          <w:highlight w:val="white"/>
          <w:cs/>
          <w:lang w:bidi="bn-BD"/>
        </w:rPr>
        <w:t>্রি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স্ট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ধর্ম</w:t>
      </w:r>
      <w:r w:rsidRPr="00B650E0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তাই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আল্লাহর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প্রতি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ইমানের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দাবি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হলো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তার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হুকুম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ও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বিধি</w:t>
      </w:r>
      <w:r w:rsidRPr="00B64CA8">
        <w:rPr>
          <w:rFonts w:ascii="Kalpurush" w:hAnsi="Kalpurush" w:cs="Kalpurush"/>
          <w:sz w:val="24"/>
          <w:szCs w:val="24"/>
          <w:highlight w:val="white"/>
        </w:rPr>
        <w:t>-</w:t>
      </w:r>
      <w:r w:rsidRPr="00B64CA8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বিধান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নিঃশর্ত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আনুগত্য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প্রকাশ</w:t>
      </w:r>
      <w:r w:rsidRPr="00B650E0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মানুষের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জন্য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কোনটা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উপকারী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এবং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কোনটা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অপকারী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সে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ব্যাপারে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আল্লাহ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তা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‘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আলা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সুপরিজ্ঞাত</w:t>
      </w:r>
      <w:r w:rsidRPr="00B650E0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আল্লাহর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হুকুমের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পশ্চাৎগত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IN"/>
        </w:rPr>
        <w:t>হ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ি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কমত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IN"/>
        </w:rPr>
        <w:t>ক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তা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আমাদের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বুঝে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আসতেও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পারে</w:t>
      </w:r>
      <w:r w:rsidRPr="00B64CA8">
        <w:rPr>
          <w:rFonts w:ascii="Kalpurush" w:hAnsi="Kalpurush" w:cs="Kalpurush"/>
          <w:sz w:val="24"/>
          <w:szCs w:val="24"/>
        </w:rPr>
        <w:t xml:space="preserve">,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নাও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আসতে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পারে</w:t>
      </w:r>
      <w:r w:rsidRPr="00B650E0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</w:p>
    <w:p w:rsidR="00B64CA8" w:rsidRPr="00B64CA8" w:rsidRDefault="00B64CA8" w:rsidP="00B64CA8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</w:rPr>
      </w:pPr>
      <w:r w:rsidRPr="00B64CA8">
        <w:rPr>
          <w:rFonts w:ascii="Kalpurush" w:hAnsi="Kalpurush" w:cs="Kalpurush"/>
          <w:sz w:val="24"/>
          <w:szCs w:val="24"/>
          <w:cs/>
          <w:lang w:bidi="bn-IN"/>
        </w:rPr>
        <w:t>পুরুষে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জন্য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বহুবিবাহের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বৈধতা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এবং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নারীর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জন্য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তা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নিষিদ্ধ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হওয়ার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ব্যাপারে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বলা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যায়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যে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,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এ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ক্ষেত্রে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কিছু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বিষয়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আছে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যা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সবার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কাছেই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পরিষ্কার</w:t>
      </w:r>
      <w:r w:rsidRPr="00B650E0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আল্লাহ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তা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‘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আলা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নারীকে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করেছেন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পাত্র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,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পুরুষ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এর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বিপরীত</w:t>
      </w:r>
      <w:r w:rsidRPr="00B650E0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যদি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কোনো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নারী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গর্ভবতী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হয়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এমতাবস্থায়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যে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কয়েকজন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পুরুষ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তার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সাথে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মিলিত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হয়েছে</w:t>
      </w:r>
      <w:r w:rsidRPr="00B64CA8">
        <w:rPr>
          <w:rFonts w:ascii="Kalpurush" w:hAnsi="Kalpurush" w:cs="Kalpurush"/>
          <w:sz w:val="24"/>
          <w:szCs w:val="24"/>
        </w:rPr>
        <w:t xml:space="preserve">,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তাহলে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গর্ভজাত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সন্তানের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পিতা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অজ্ঞাত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থেকে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যাবে</w:t>
      </w:r>
      <w:r w:rsidRPr="00B650E0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আর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এভাবে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মানুষের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বংশধারা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পরস্পরে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মিশে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যাবে</w:t>
      </w:r>
      <w:r w:rsidRPr="00B650E0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সংসার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ভেঙ্গে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যাবে</w:t>
      </w:r>
      <w:r w:rsidRPr="00B64CA8">
        <w:rPr>
          <w:rFonts w:ascii="Kalpurush" w:hAnsi="Kalpurush" w:cs="Kalpurush"/>
          <w:sz w:val="24"/>
          <w:szCs w:val="24"/>
        </w:rPr>
        <w:t xml:space="preserve">, </w:t>
      </w:r>
      <w:r w:rsidRPr="00B64CA8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শিশুরা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ছন্নছাড়া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হয়ে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পড়বে</w:t>
      </w:r>
      <w:r w:rsidRPr="00B650E0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আর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নারী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ছেলে</w:t>
      </w:r>
      <w:r w:rsidRPr="00B64CA8">
        <w:rPr>
          <w:rFonts w:ascii="Kalpurush" w:hAnsi="Kalpurush" w:cs="Kalpurush"/>
          <w:sz w:val="24"/>
          <w:szCs w:val="24"/>
        </w:rPr>
        <w:t>-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সন্তানের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ভারে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নুজ্ব্য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হয়ে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পড়বে</w:t>
      </w:r>
      <w:r w:rsidRPr="00B650E0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সে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না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পারবে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তাদের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শিক্ষা</w:t>
      </w:r>
      <w:r w:rsidRPr="00B64CA8">
        <w:rPr>
          <w:rFonts w:ascii="Kalpurush" w:hAnsi="Kalpurush" w:cs="Kalpurush"/>
          <w:sz w:val="24"/>
          <w:szCs w:val="24"/>
        </w:rPr>
        <w:t>-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দীক্ষা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দিতে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,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না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পাড়বে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তাদের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খরচ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চালাতে</w:t>
      </w:r>
      <w:r w:rsidRPr="00B650E0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এমনকী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নারীরা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হয়ত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নিজেদের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বন্ধ্যা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বানাতে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বাধ্য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হবে</w:t>
      </w:r>
      <w:r w:rsidRPr="00B650E0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এমতাবস্থায়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মানব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প্রজন্মের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ধারাবাহিকতা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রহিত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হয়ে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যাবে</w:t>
      </w:r>
      <w:r w:rsidRPr="00B650E0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</w:p>
    <w:p w:rsidR="00B64CA8" w:rsidRPr="00B64CA8" w:rsidRDefault="00B64CA8" w:rsidP="00B64CA8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</w:rPr>
      </w:pPr>
      <w:r w:rsidRPr="00B64CA8">
        <w:rPr>
          <w:rFonts w:ascii="Kalpurush" w:hAnsi="Kalpurush" w:cs="Kalpurush"/>
          <w:sz w:val="24"/>
          <w:szCs w:val="24"/>
          <w:cs/>
          <w:lang w:bidi="bn-IN"/>
        </w:rPr>
        <w:t>আর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বর্তমানে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স্বাস্থ্যবিজ্ঞানের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ভাষ্যানুযায়ী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এটা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প্রতিষ্ঠিত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সত্য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যে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এইডসের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মতো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মারাত্মক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ধরনের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ব্যাধি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ছড়িয়ে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পড়ার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পেছনে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অধিক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গুরুত্বপূর্ণ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কারণ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হলো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একই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নারীর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সাথে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একাধিক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পুরুষের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যৌন</w:t>
      </w:r>
      <w:r>
        <w:rPr>
          <w:rFonts w:ascii="Kalpurush" w:hAnsi="Kalpurush" w:cs="Kalpurush" w:hint="cs"/>
          <w:sz w:val="24"/>
          <w:szCs w:val="24"/>
          <w:highlight w:val="white"/>
          <w:cs/>
          <w:lang w:bidi="bn-BD"/>
        </w:rPr>
        <w:t xml:space="preserve"> </w:t>
      </w:r>
      <w:r w:rsidRPr="00B64CA8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মিলন</w:t>
      </w:r>
      <w:r w:rsidRPr="00B650E0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নারীর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জরায়ুতে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নানা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পুরুষের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বীর্যের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সংমিশ্রণ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এধরনের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মরণ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ব্যাধি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সৃষ্টির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কারণ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হয়ে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থাকে</w:t>
      </w:r>
      <w:r w:rsidRPr="00B650E0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</w:p>
    <w:p w:rsidR="00870DC1" w:rsidRPr="00B64CA8" w:rsidRDefault="00B64CA8" w:rsidP="00731780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  <w:rtl/>
          <w:cs/>
          <w:lang w:bidi="bn-BD"/>
        </w:rPr>
      </w:pPr>
      <w:r w:rsidRPr="00B64CA8">
        <w:rPr>
          <w:rFonts w:ascii="Kalpurush" w:hAnsi="Kalpurush" w:cs="Kalpurush"/>
          <w:sz w:val="24"/>
          <w:szCs w:val="24"/>
          <w:cs/>
          <w:lang w:bidi="bn-IN"/>
        </w:rPr>
        <w:t>এজন্য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আল্লাহ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তা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‘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আলা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তালাকপ্রাপ্তা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অথবা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বিধবা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নারীর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জন্য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ইদ্দত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নির্ধারণ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করেছেন</w:t>
      </w:r>
      <w:r w:rsidRPr="00B64CA8">
        <w:rPr>
          <w:rFonts w:ascii="Kalpurush" w:hAnsi="Kalpurush" w:cs="Kalpurush"/>
          <w:sz w:val="24"/>
          <w:szCs w:val="24"/>
        </w:rPr>
        <w:t xml:space="preserve">,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যাতে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পূর্বের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স্বামীর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সকল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প্রভাব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থেকে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নারী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তার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জ</w:t>
      </w:r>
      <w:r w:rsidR="00731780">
        <w:rPr>
          <w:rFonts w:ascii="Kalpurush" w:hAnsi="Kalpurush" w:cs="Kalpurush" w:hint="cs"/>
          <w:sz w:val="24"/>
          <w:szCs w:val="24"/>
          <w:highlight w:val="white"/>
          <w:cs/>
          <w:lang w:bidi="bn-BD"/>
        </w:rPr>
        <w:t>রা</w:t>
      </w:r>
      <w:r w:rsidRPr="00B64CA8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য়ু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ও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এর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রগরেশাকে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পরিষ্কার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করে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নিতে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পারে</w:t>
      </w:r>
      <w:r w:rsidRPr="00B650E0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নারীর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মাসিক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="00731780">
        <w:rPr>
          <w:rFonts w:ascii="Kalpurush" w:hAnsi="Kalpurush" w:cs="Kalpurush" w:hint="cs"/>
          <w:sz w:val="24"/>
          <w:szCs w:val="24"/>
          <w:highlight w:val="white"/>
          <w:cs/>
          <w:lang w:bidi="bn-BD"/>
        </w:rPr>
        <w:t>স্রা</w:t>
      </w:r>
      <w:r w:rsidRPr="00B64CA8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বেরও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এ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ক্ষেত্রে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ভূমিকা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রয়েছে</w:t>
      </w:r>
      <w:r w:rsidRPr="00B650E0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এতটুকু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ইঙ্গিতেই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বিষয়টি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বোধগম্য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হওয়ার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কথা</w:t>
      </w:r>
      <w:r w:rsidRPr="00B650E0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আর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যদি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প্রশ্নকারীর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উদ্দেশ্য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হয়ে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থাকে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বিশ্ববিদ্যালয়ের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কোনো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গবেষণাপত্র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তৈরি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করা</w:t>
      </w:r>
      <w:r w:rsidRPr="00B64CA8">
        <w:rPr>
          <w:rFonts w:ascii="Kalpurush" w:hAnsi="Kalpurush" w:cs="Kalpurush"/>
          <w:sz w:val="24"/>
          <w:szCs w:val="24"/>
        </w:rPr>
        <w:t xml:space="preserve">, </w:t>
      </w:r>
      <w:r w:rsidRPr="00B64CA8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অভিসন্দর্ভ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তৈরি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করা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তাহলে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বহুবিবাহ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ও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তার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IN"/>
        </w:rPr>
        <w:t>হ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ি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কমত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সংক্রান্ত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বইপুস্তক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পড়ার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পরামর্শ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দিচ্ছি</w:t>
      </w:r>
      <w:r w:rsidRPr="00B650E0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আল্লাহই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IN"/>
        </w:rPr>
        <w:t>তাওফ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ক</w:t>
      </w:r>
      <w:r w:rsidRPr="00B64CA8">
        <w:rPr>
          <w:rFonts w:ascii="Kalpurush" w:hAnsi="Kalpurush" w:cs="Kalpurush"/>
          <w:sz w:val="24"/>
          <w:szCs w:val="24"/>
        </w:rPr>
        <w:t xml:space="preserve"> </w:t>
      </w:r>
      <w:r w:rsidRPr="00B64CA8">
        <w:rPr>
          <w:rFonts w:ascii="Kalpurush" w:hAnsi="Kalpurush" w:cs="Kalpurush"/>
          <w:sz w:val="24"/>
          <w:szCs w:val="24"/>
          <w:cs/>
          <w:lang w:bidi="bn-IN"/>
        </w:rPr>
        <w:t>দাতা</w:t>
      </w:r>
      <w:r w:rsidRPr="00B650E0">
        <w:rPr>
          <w:rFonts w:ascii="Kalpurush" w:hAnsi="Kalpurush" w:cs="SolaimanLipi"/>
          <w:sz w:val="24"/>
          <w:szCs w:val="24"/>
          <w:cs/>
          <w:lang w:bidi="hi-IN"/>
        </w:rPr>
        <w:t>।</w:t>
      </w:r>
    </w:p>
    <w:p w:rsidR="00C90E54" w:rsidRPr="00DF7E4B" w:rsidRDefault="00C90E54" w:rsidP="001B09E4">
      <w:pPr>
        <w:spacing w:after="0" w:line="240" w:lineRule="auto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32"/>
          <w:szCs w:val="32"/>
          <w:rtl/>
          <w:lang w:bidi="ar-EG"/>
        </w:rPr>
      </w:pPr>
    </w:p>
    <w:p w:rsidR="00C90E54" w:rsidRPr="00DF7E4B" w:rsidRDefault="00C90E54" w:rsidP="001B09E4">
      <w:pPr>
        <w:spacing w:after="0" w:line="240" w:lineRule="auto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32"/>
          <w:szCs w:val="32"/>
          <w:rtl/>
          <w:lang w:bidi="ar-EG"/>
        </w:rPr>
      </w:pPr>
    </w:p>
    <w:p w:rsidR="00C90E54" w:rsidRPr="00DF7E4B" w:rsidRDefault="00C90E54" w:rsidP="001B09E4">
      <w:pPr>
        <w:spacing w:after="0" w:line="240" w:lineRule="auto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32"/>
          <w:szCs w:val="32"/>
          <w:rtl/>
          <w:lang w:bidi="ar-EG"/>
        </w:rPr>
      </w:pPr>
    </w:p>
    <w:p w:rsidR="00C90E54" w:rsidRPr="00DF7E4B" w:rsidRDefault="00C90E54" w:rsidP="001B09E4">
      <w:pPr>
        <w:spacing w:after="0" w:line="240" w:lineRule="auto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32"/>
          <w:szCs w:val="32"/>
          <w:rtl/>
          <w:lang w:bidi="ar-EG"/>
        </w:rPr>
      </w:pPr>
    </w:p>
    <w:p w:rsidR="00C90E54" w:rsidRPr="00DF7E4B" w:rsidRDefault="00C90E54" w:rsidP="001B09E4">
      <w:pPr>
        <w:spacing w:after="0" w:line="240" w:lineRule="auto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32"/>
          <w:szCs w:val="32"/>
          <w:rtl/>
          <w:lang w:bidi="ar-EG"/>
        </w:rPr>
      </w:pPr>
    </w:p>
    <w:p w:rsidR="002C2993" w:rsidRPr="00DF7E4B" w:rsidRDefault="000A6307" w:rsidP="00612832">
      <w:pPr>
        <w:bidi w:val="0"/>
        <w:spacing w:after="0" w:line="240" w:lineRule="auto"/>
        <w:ind w:firstLine="397"/>
        <w:jc w:val="center"/>
        <w:rPr>
          <w:rFonts w:asciiTheme="majorBidi" w:hAnsiTheme="majorBidi" w:cstheme="majorBidi"/>
          <w:sz w:val="32"/>
          <w:szCs w:val="32"/>
          <w:lang w:bidi="ar-EG"/>
        </w:rPr>
      </w:pPr>
      <w:r w:rsidRPr="00DF7E4B">
        <w:rPr>
          <w:rFonts w:asciiTheme="majorBidi" w:hAnsiTheme="majorBidi" w:cstheme="majorBidi"/>
          <w:sz w:val="32"/>
          <w:szCs w:val="32"/>
          <w:lang w:bidi="ar-EG"/>
        </w:rPr>
        <w:br w:type="page"/>
      </w:r>
    </w:p>
    <w:p w:rsidR="005666DC" w:rsidRPr="00DF7E4B" w:rsidRDefault="00DC6A8E" w:rsidP="00B64CA8">
      <w:pPr>
        <w:tabs>
          <w:tab w:val="center" w:pos="4535"/>
        </w:tabs>
        <w:bidi w:val="0"/>
        <w:jc w:val="both"/>
        <w:rPr>
          <w:rFonts w:asciiTheme="majorBidi" w:hAnsiTheme="majorBidi" w:cstheme="majorBidi"/>
          <w:color w:val="006666"/>
          <w:sz w:val="32"/>
          <w:szCs w:val="32"/>
          <w:rtl/>
        </w:rPr>
      </w:pPr>
      <w:r w:rsidRPr="00DF7E4B">
        <w:rPr>
          <w:rFonts w:asciiTheme="majorBidi" w:hAnsiTheme="majorBidi" w:cstheme="majorBidi"/>
          <w:noProof/>
          <w:color w:val="006666"/>
          <w:sz w:val="36"/>
          <w:szCs w:val="36"/>
        </w:rPr>
        <w:lastRenderedPageBreak/>
        <w:drawing>
          <wp:anchor distT="0" distB="0" distL="114300" distR="114300" simplePos="0" relativeHeight="251663360" behindDoc="1" locked="0" layoutInCell="1" allowOverlap="1" wp14:anchorId="3757253C" wp14:editId="253C4E7B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2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2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666DC" w:rsidRPr="00DF7E4B" w:rsidSect="007C1387">
      <w:headerReference w:type="first" r:id="rId13"/>
      <w:pgSz w:w="11907" w:h="16840" w:code="9"/>
      <w:pgMar w:top="1134" w:right="1418" w:bottom="1134" w:left="1418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39D2" w:rsidRDefault="00BA39D2" w:rsidP="00E32771">
      <w:pPr>
        <w:spacing w:after="0" w:line="240" w:lineRule="auto"/>
      </w:pPr>
      <w:r>
        <w:separator/>
      </w:r>
    </w:p>
  </w:endnote>
  <w:endnote w:type="continuationSeparator" w:id="0">
    <w:p w:rsidR="00BA39D2" w:rsidRDefault="00BA39D2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1" w:fontKey="{6546217E-A004-4FEE-ACDF-83106D356753}"/>
    <w:embedBold r:id="rId2" w:fontKey="{432E13AA-62B5-47DA-B553-ED6A0708C664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3" w:fontKey="{877D67E9-070A-4998-AD59-B55699B6D2E2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4" w:fontKey="{05B7F9AE-94FD-4F72-A716-53401092C3BC}"/>
    <w:embedBold r:id="rId5" w:fontKey="{87058340-E411-42B8-BA4A-090CB5E4F3B4}"/>
  </w:font>
  <w:font w:name="Kalpurush">
    <w:panose1 w:val="02000600000000000000"/>
    <w:charset w:val="00"/>
    <w:family w:val="auto"/>
    <w:pitch w:val="variable"/>
    <w:sig w:usb0="00010003" w:usb1="00000000" w:usb2="00000000" w:usb3="00000000" w:csb0="00000001" w:csb1="00000000"/>
    <w:embedRegular r:id="rId6" w:fontKey="{03612BFE-6F09-40A9-9100-A2EA299BC042}"/>
    <w:embedBold r:id="rId7" w:fontKey="{C025A2C5-07C5-4939-941E-2DD6506F0238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8" w:fontKey="{461F0C31-CC3C-4A0D-9634-B1CAD61C9CE4}"/>
    <w:embedBold r:id="rId9" w:fontKey="{1F7A9492-66C2-45DB-8E4B-EA0DD9857BEA}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  <w:embedRegular r:id="rId10" w:fontKey="{E4DA7632-928D-4BDE-9873-EF51BA7F49DD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1" w:fontKey="{F4971802-9A83-4228-8C3C-82F2595643A8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2" w:fontKey="{54037920-ED89-49B2-8B81-883EB43C18C9}"/>
  </w:font>
  <w:font w:name="Kalpurush ANSI">
    <w:panose1 w:val="02000000000000000000"/>
    <w:charset w:val="00"/>
    <w:family w:val="auto"/>
    <w:pitch w:val="variable"/>
    <w:sig w:usb0="A00000AF" w:usb1="00000048" w:usb2="00000000" w:usb3="00000000" w:csb0="00000111" w:csb1="00000000"/>
    <w:embedBold r:id="rId13" w:fontKey="{A1789430-9FB6-4D0B-84BA-6D00E7AAFDEC}"/>
  </w:font>
  <w:font w:name="SolaimanLipi">
    <w:panose1 w:val="03000600000000000000"/>
    <w:charset w:val="00"/>
    <w:family w:val="script"/>
    <w:pitch w:val="variable"/>
    <w:sig w:usb0="80018007" w:usb1="00002000" w:usb2="00000000" w:usb3="00000000" w:csb0="00000093" w:csb1="00000000"/>
    <w:embedRegular r:id="rId14" w:fontKey="{19F27AE8-6659-454D-A1A4-FBF7AFC49CAE}"/>
  </w:font>
  <w:font w:name="Calibri Light">
    <w:charset w:val="00"/>
    <w:family w:val="swiss"/>
    <w:pitch w:val="variable"/>
    <w:sig w:usb0="A00002EF" w:usb1="4000207B" w:usb2="00000000" w:usb3="00000000" w:csb0="0000019F" w:csb1="00000000"/>
    <w:embedRegular r:id="rId15" w:fontKey="{04D36033-261F-4201-A10F-2093D8F9AA1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5E30" w:rsidRDefault="00631E7F">
    <w:pPr>
      <w:pStyle w:val="Footer"/>
      <w:rPr>
        <w:lang w:bidi="ar-EG"/>
      </w:rPr>
    </w:pPr>
    <w:r w:rsidRPr="00451428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1BDA31B8" wp14:editId="1CB224C8">
              <wp:simplePos x="0" y="0"/>
              <wp:positionH relativeFrom="column">
                <wp:posOffset>-797560</wp:posOffset>
              </wp:positionH>
              <wp:positionV relativeFrom="paragraph">
                <wp:posOffset>-204603</wp:posOffset>
              </wp:positionV>
              <wp:extent cx="7280321" cy="320445"/>
              <wp:effectExtent l="0" t="0" r="0" b="0"/>
              <wp:wrapNone/>
              <wp:docPr id="42" name="Group 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80321" cy="320445"/>
                        <a:chOff x="0" y="0"/>
                        <a:chExt cx="6838423" cy="301193"/>
                      </a:xfrm>
                    </wpg:grpSpPr>
                    <pic:pic xmlns:pic="http://schemas.openxmlformats.org/drawingml/2006/picture">
                      <pic:nvPicPr>
                        <pic:cNvPr id="29" name="Picture 29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" t="-2" r="14268" b="-17193"/>
                        <a:stretch/>
                      </pic:blipFill>
                      <pic:spPr bwMode="auto">
                        <a:xfrm>
                          <a:off x="2626468" y="9728"/>
                          <a:ext cx="4211955" cy="2914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8" name="Picture 28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4927" r="13378" b="-735"/>
                        <a:stretch/>
                      </pic:blipFill>
                      <pic:spPr bwMode="auto">
                        <a:xfrm>
                          <a:off x="0" y="0"/>
                          <a:ext cx="2597150" cy="2635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14431940" id="Group 42" o:spid="_x0000_s1026" style="position:absolute;margin-left:-62.8pt;margin-top:-16.1pt;width:573.25pt;height:25.25pt;z-index:251674624;mso-width-relative:margin;mso-height-relative:margin" coordsize="68384,30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9" o:spid="_x0000_s1027" type="#_x0000_t75" style="position:absolute;left:26264;top:97;width:42120;height:29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40WnDAAAA2wAAAA8AAABkcnMvZG93bnJldi54bWxEj09rwkAUxO8Fv8PyhN7qxhRKja4SRVFK&#10;L/XP/Zl9JsHs27i7mvTbdwuFHoeZ+Q0zW/SmEQ9yvrasYDxKQBAXVtdcKjgeNi/vIHxA1thYJgXf&#10;5GExHzzNMNO24y967EMpIoR9hgqqENpMSl9UZNCPbEscvYt1BkOUrpTaYRfhppFpkrxJgzXHhQpb&#10;WlVUXPd3o8B3rzThHj+WeDqv75/bbnVzuVLPwz6fggjUh//wX3unFaQT+P0Sf4Cc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rjRacMAAADbAAAADwAAAAAAAAAAAAAAAACf&#10;AgAAZHJzL2Rvd25yZXYueG1sUEsFBgAAAAAEAAQA9wAAAI8DAAAAAA==&#10;">
                <v:imagedata r:id="rId2" o:title="" croptop="-1f" cropbottom="-11268f" cropleft="1f" cropright="9351f"/>
                <v:path arrowok="t"/>
              </v:shape>
              <v:shape id="Picture 28" o:spid="_x0000_s1028" type="#_x0000_t75" style="position:absolute;width:25971;height:26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/lr/BAAAA2wAAAA8AAABkcnMvZG93bnJldi54bWxET89rwjAUvgv+D+EJu2m6woZ2RlkF6Q5j&#10;aB07vzXPJti8lCZq998vh8GOH9/v9XZ0nbjREKxnBY+LDARx47XlVsHnaT9fgggRWWPnmRT8UIDt&#10;ZjpZY6H9nY90q2MrUgiHAhWYGPtCytAYchgWvidO3NkPDmOCQyv1gPcU7jqZZ9mzdGg5NRjsaWeo&#10;udRXp8A+daaOFX1fD9WX/aiwfO9XpVIPs/H1BUSkMf6L/9xvWkGexqYv6QfIzS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y/lr/BAAAA2wAAAA8AAAAAAAAAAAAAAAAAnwIA&#10;AGRycy9kb3ducmV2LnhtbFBLBQYAAAAABAAEAPcAAACNAwAAAAA=&#10;">
                <v:imagedata r:id="rId2" o:title="" cropbottom="-482f" cropleft="22890f" cropright="8767f"/>
                <v:path arrowok="t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39D2" w:rsidRDefault="00BA39D2" w:rsidP="00E32771">
      <w:pPr>
        <w:spacing w:after="0" w:line="240" w:lineRule="auto"/>
      </w:pPr>
      <w:r>
        <w:separator/>
      </w:r>
    </w:p>
  </w:footnote>
  <w:footnote w:type="continuationSeparator" w:id="0">
    <w:p w:rsidR="00BA39D2" w:rsidRDefault="00BA39D2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2771" w:rsidRDefault="0013579E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4202BEB4" wp14:editId="7E5ADF25">
              <wp:simplePos x="0" y="0"/>
              <wp:positionH relativeFrom="column">
                <wp:posOffset>-589879</wp:posOffset>
              </wp:positionH>
              <wp:positionV relativeFrom="paragraph">
                <wp:posOffset>-182796</wp:posOffset>
              </wp:positionV>
              <wp:extent cx="6912539" cy="456675"/>
              <wp:effectExtent l="0" t="76200" r="22225" b="153035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12539" cy="456675"/>
                        <a:chOff x="0" y="58793"/>
                        <a:chExt cx="4462145" cy="295173"/>
                      </a:xfrm>
                    </wpg:grpSpPr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8834" y="58793"/>
                          <a:ext cx="2331064" cy="25857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579E" w:rsidRPr="008378B2" w:rsidRDefault="00B64CA8" w:rsidP="00B64CA8">
                            <w:pPr>
                              <w:bidi w:val="0"/>
                              <w:spacing w:before="80" w:after="0" w:line="240" w:lineRule="auto"/>
                              <w:ind w:firstLine="340"/>
                              <w:jc w:val="both"/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lang w:bidi="bn-BD"/>
                              </w:rPr>
                            </w:pPr>
                            <w:r w:rsidRPr="00B64CA8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একই</w:t>
                            </w:r>
                            <w:r w:rsidRPr="00B64CA8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B64CA8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মুহূর্তে</w:t>
                            </w:r>
                            <w:r w:rsidRPr="00B64CA8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B64CA8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একাধিক</w:t>
                            </w:r>
                            <w:r w:rsidRPr="00B64CA8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B64CA8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স্বামী</w:t>
                            </w:r>
                            <w:r w:rsidRPr="00B64CA8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B64CA8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গ্রহণ</w:t>
                            </w:r>
                            <w:r w:rsidRPr="00B64CA8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B64CA8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নারীর</w:t>
                            </w:r>
                            <w:r w:rsidRPr="00B64CA8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B64CA8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জন্য</w:t>
                            </w:r>
                            <w:r w:rsidRPr="00B64CA8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B64CA8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হারাম</w:t>
                            </w:r>
                            <w:r w:rsidRPr="00B64CA8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B64CA8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কেন</w:t>
                            </w:r>
                            <w:r w:rsidRPr="00B64CA8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lang w:bidi="bn-BD"/>
                              </w:rPr>
                              <w:t>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0" y="285750"/>
                          <a:ext cx="44621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2144" y="99867"/>
                          <a:ext cx="798195" cy="25409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307072"/>
                          </a:solidFill>
                          <a:headEnd/>
                          <a:tailEnd/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579E" w:rsidRPr="00154ADE" w:rsidRDefault="0013579E" w:rsidP="00154ADE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</w:pP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2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begin"/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separate"/>
                            </w:r>
                            <w:r w:rsidR="00EA7D92">
                              <w:rPr>
                                <w:rFonts w:ascii="Kalpurush ANSI" w:hAnsi="Kalpurush ANSI" w:cstheme="majorBidi"/>
                                <w:b/>
                                <w:bCs/>
                                <w:noProof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t>2</w: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noProof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end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  <wps:wsp>
                      <wps:cNvPr id="11" name="Plaque 11"/>
                      <wps:cNvSpPr/>
                      <wps:spPr>
                        <a:xfrm>
                          <a:off x="3566186" y="123908"/>
                          <a:ext cx="752475" cy="204079"/>
                        </a:xfrm>
                        <a:prstGeom prst="plaque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" o:spid="_x0000_s1026" style="position:absolute;left:0;text-align:left;margin-left:-46.45pt;margin-top:-14.4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88;top:587;width:23310;height:25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    <v:textbox>
                  <w:txbxContent>
                    <w:p w:rsidR="0013579E" w:rsidRPr="008378B2" w:rsidRDefault="00B64CA8" w:rsidP="00B64CA8">
                      <w:pPr>
                        <w:bidi w:val="0"/>
                        <w:spacing w:before="80" w:after="0" w:line="240" w:lineRule="auto"/>
                        <w:ind w:firstLine="340"/>
                        <w:jc w:val="both"/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lang w:bidi="bn-BD"/>
                        </w:rPr>
                      </w:pPr>
                      <w:r w:rsidRPr="00B64CA8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একই</w:t>
                      </w:r>
                      <w:r w:rsidRPr="00B64CA8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B64CA8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মুহূর্তে</w:t>
                      </w:r>
                      <w:r w:rsidRPr="00B64CA8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B64CA8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একাধিক</w:t>
                      </w:r>
                      <w:r w:rsidRPr="00B64CA8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B64CA8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স্বামী</w:t>
                      </w:r>
                      <w:r w:rsidRPr="00B64CA8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B64CA8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গ্রহণ</w:t>
                      </w:r>
                      <w:r w:rsidRPr="00B64CA8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B64CA8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নারীর</w:t>
                      </w:r>
                      <w:r w:rsidRPr="00B64CA8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B64CA8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জন্য</w:t>
                      </w:r>
                      <w:r w:rsidRPr="00B64CA8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B64CA8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হারাম</w:t>
                      </w:r>
                      <w:r w:rsidRPr="00B64CA8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B64CA8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কেন</w:t>
                      </w:r>
                      <w:r w:rsidRPr="00B64CA8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lang w:bidi="bn-BD"/>
                        </w:rPr>
                        <w:t>?</w:t>
                      </w:r>
                    </w:p>
                  </w:txbxContent>
                </v:textbox>
              </v:shape>
              <v:line id="Straight Connector 8" o:spid="_x0000_s1028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    <v:stroke joinstyle="miter"/>
              </v:line>
              <v:shape id="Text Box 2" o:spid="_x0000_s1029" type="#_x0000_t202" style="position:absolute;left:35421;top:998;width:7982;height:25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    <v:textbox>
                  <w:txbxContent>
                    <w:p w:rsidR="0013579E" w:rsidRPr="00154ADE" w:rsidRDefault="0013579E" w:rsidP="00154ADE">
                      <w:pPr>
                        <w:bidi w:val="0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</w:pP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2"/>
                      </w: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begin"/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instrText xml:space="preserve"> PAGE   \* MERGEFORMAT </w:instrTex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separate"/>
                      </w:r>
                      <w:r w:rsidR="00EA7D92">
                        <w:rPr>
                          <w:rFonts w:ascii="Kalpurush ANSI" w:hAnsi="Kalpurush ANSI" w:cstheme="majorBidi"/>
                          <w:b/>
                          <w:bCs/>
                          <w:noProof/>
                          <w:color w:val="205B83"/>
                          <w:sz w:val="20"/>
                          <w:szCs w:val="20"/>
                          <w:lang w:bidi="ar-EG"/>
                        </w:rPr>
                        <w:t>2</w: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noProof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end"/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11" o:spid="_x0000_s1030" type="#_x0000_t21" style="position:absolute;left:35661;top:1239;width:7525;height:20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    </v:group>
          </w:pict>
        </mc:Fallback>
      </mc:AlternateContent>
    </w:r>
    <w:r w:rsidR="00A61E5C">
      <w:rPr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7F2F93E3" wp14:editId="5F4958A2">
              <wp:simplePos x="0" y="0"/>
              <wp:positionH relativeFrom="page">
                <wp:align>left</wp:align>
              </wp:positionH>
              <wp:positionV relativeFrom="paragraph">
                <wp:posOffset>-451035</wp:posOffset>
              </wp:positionV>
              <wp:extent cx="7572619" cy="10694671"/>
              <wp:effectExtent l="0" t="0" r="9525" b="0"/>
              <wp:wrapNone/>
              <wp:docPr id="19" name="Group 1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72619" cy="10695088"/>
                        <a:chOff x="-1" y="-1"/>
                        <a:chExt cx="5355143" cy="7563384"/>
                      </a:xfrm>
                    </wpg:grpSpPr>
                    <pic:pic xmlns:pic="http://schemas.openxmlformats.org/drawingml/2006/picture">
                      <pic:nvPicPr>
                        <pic:cNvPr id="20" name="Picture 2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-1"/>
                          <a:ext cx="5342903" cy="1888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Picture 2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" y="7373936"/>
                          <a:ext cx="5355143" cy="1894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54E05FB7" id="Group 19" o:spid="_x0000_s1026" style="position:absolute;margin-left:0;margin-top:-35.5pt;width:596.25pt;height:842.1pt;z-index:251679744;mso-position-horizontal:left;mso-position-horizontal-relative:page;mso-width-relative:margin;mso-height-relative:margin" coordorigin="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0" o:spid="_x0000_s1027" type="#_x0000_t75" style="position:absolute;width:53429;height:18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l1DXAAAAA2wAAAA8AAABkcnMvZG93bnJldi54bWxET89rgzAUvg/6P4Q32G2NK2x2tqlIYTB6&#10;GbOWXR/mqaHmRUyq9r9fDoMdP77f+3yxvZho9Maxgpd1AoK4dtpwq6A6fzxvQfiArLF3TAru5CE/&#10;rB72mGk38zdNZWhFDGGfoYIuhCGT0tcdWfRrNxBHrnGjxRDh2Eo94hzDbS83SfImLRqODR0OdOyo&#10;vpY3q+C9qIw0p9bd0hSb5PXS0M/lS6mnx6XYgQi0hH/xn/tTK9jE9fFL/AHy8A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aXUNcAAAADbAAAADwAAAAAAAAAAAAAAAACfAgAA&#10;ZHJzL2Rvd25yZXYueG1sUEsFBgAAAAAEAAQA9wAAAIwDAAAAAA==&#10;">
                <v:imagedata r:id="rId3" o:title="" recolortarget="#1c3259 [1448]"/>
                <v:path arrowok="t"/>
              </v:shape>
              <v:shape id="Picture 21" o:spid="_x0000_s1028" type="#_x0000_t75" style="position:absolute;top:73739;width:53551;height:18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ezrHEAAAA2wAAAA8AAABkcnMvZG93bnJldi54bWxEj0Frg0AUhO+B/oflFXpLVj2UYt1IEEJC&#10;qweTXnp7dV9U4r4VdxvNv+8WCj0OM/MNk+WLGcSNJtdbVhBvIhDEjdU9two+zvv1CwjnkTUOlknB&#10;nRzk24dVhqm2M9d0O/lWBAi7FBV03o+plK7pyKDb2JE4eBc7GfRBTq3UE84BbgaZRNGzNNhzWOhw&#10;pKKj5nr6NgrKuDqUQ1WYd1vEb637vC9fdaHU0+OyewXhafH/4b/2UStIYvj9En6A3P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eezrHEAAAA2wAAAA8AAAAAAAAAAAAAAAAA&#10;nwIAAGRycy9kb3ducmV2LnhtbFBLBQYAAAAABAAEAPcAAACQAwAAAAA=&#10;">
                <v:imagedata r:id="rId4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5A5F" w:rsidRDefault="00943955">
    <w:pPr>
      <w:pStyle w:val="Header"/>
      <w:rPr>
        <w:lang w:bidi="ar-EG"/>
      </w:rPr>
    </w:pPr>
    <w:r w:rsidRPr="00943955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7939C453" wp14:editId="382DA2C8">
              <wp:simplePos x="0" y="0"/>
              <wp:positionH relativeFrom="margin">
                <wp:posOffset>-824884</wp:posOffset>
              </wp:positionH>
              <wp:positionV relativeFrom="paragraph">
                <wp:posOffset>-95111</wp:posOffset>
              </wp:positionV>
              <wp:extent cx="7128412" cy="368490"/>
              <wp:effectExtent l="0" t="0" r="0" b="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28412" cy="368490"/>
                        <a:chOff x="91568" y="5146"/>
                        <a:chExt cx="6832070" cy="366299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6246219" y="5146"/>
                          <a:ext cx="677419" cy="366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5A5F" w:rsidRPr="00943955" w:rsidRDefault="000A6307" w:rsidP="00D85A5F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943955"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  <w:t>1436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1568" y="40918"/>
                          <a:ext cx="6253135" cy="31677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6" o:spid="_x0000_s1031" style="position:absolute;left:0;text-align:left;margin-left:-64.95pt;margin-top:-7.5pt;width:561.3pt;height:29pt;z-index:251663360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">
              <v:rect id="Rectangle 4" o:spid="_x0000_s1032" style="position:absolute;left:62462;top:51;width:6774;height:3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    <v:textbox>
                  <w:txbxContent>
                    <w:p w:rsidR="00D85A5F" w:rsidRPr="00943955" w:rsidRDefault="000A6307" w:rsidP="00D85A5F">
                      <w:pPr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</w:pPr>
                      <w:r w:rsidRPr="00943955"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  <w:t>1436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3" type="#_x0000_t75" style="position:absolute;left:915;top:409;width:62532;height:3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    <v:imagedata r:id="rId2" o:title=""/>
                <v:path arrowok="t"/>
              </v:shape>
              <w10:wrap anchorx="margin"/>
            </v:group>
          </w:pict>
        </mc:Fallback>
      </mc:AlternateContent>
    </w:r>
    <w:r w:rsidR="002A3916">
      <w:rPr>
        <w:noProof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49CAAB72" wp14:editId="7F20179E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91495"/>
              <wp:effectExtent l="0" t="0" r="4445" b="0"/>
              <wp:wrapNone/>
              <wp:docPr id="18" name="Grou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91724"/>
                        <a:chOff x="0" y="0"/>
                        <a:chExt cx="5521281" cy="7810296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4977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79394F1E" id="Group 18" o:spid="_x0000_s1026" style="position:absolute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">
              <v:shape id="Picture 16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    <v:imagedata r:id="rId5" o:title="" recolortarget="#1c3259 [1448]"/>
                <v:path arrowok="t"/>
              </v:shape>
              <v:shape id="Picture 17" o:spid="_x0000_s1028" type="#_x0000_t75" style="position:absolute;top:76149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    <v:imagedata r:id="rId6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668D" w:rsidRDefault="008B668D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2816" behindDoc="0" locked="0" layoutInCell="1" allowOverlap="1" wp14:anchorId="297C5036" wp14:editId="211DE07D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644" cy="10685145"/>
              <wp:effectExtent l="0" t="0" r="4445" b="1905"/>
              <wp:wrapNone/>
              <wp:docPr id="39" name="Group 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85145"/>
                        <a:chOff x="0" y="0"/>
                        <a:chExt cx="5521281" cy="7805490"/>
                      </a:xfrm>
                    </wpg:grpSpPr>
                    <pic:pic xmlns:pic="http://schemas.openxmlformats.org/drawingml/2006/picture">
                      <pic:nvPicPr>
                        <pic:cNvPr id="40" name="Picture 4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1" name="Picture 4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0171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218C327E" id="Group 39" o:spid="_x0000_s1026" style="position:absolute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0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    <v:imagedata r:id="rId3" o:title=""/>
                <v:path arrowok="t"/>
              </v:shape>
              <v:shape id="Picture 41" o:spid="_x0000_s1028" type="#_x0000_t75" style="position:absolute;top:76101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CA8"/>
    <w:rsid w:val="0000503E"/>
    <w:rsid w:val="0000656E"/>
    <w:rsid w:val="00014A18"/>
    <w:rsid w:val="00054A51"/>
    <w:rsid w:val="000A43B4"/>
    <w:rsid w:val="000A53B5"/>
    <w:rsid w:val="000A6307"/>
    <w:rsid w:val="000C2B16"/>
    <w:rsid w:val="000D5816"/>
    <w:rsid w:val="0013505A"/>
    <w:rsid w:val="0013579E"/>
    <w:rsid w:val="00152A14"/>
    <w:rsid w:val="00154ADE"/>
    <w:rsid w:val="001642FC"/>
    <w:rsid w:val="00171C08"/>
    <w:rsid w:val="00187D3B"/>
    <w:rsid w:val="001A0D79"/>
    <w:rsid w:val="001B09E4"/>
    <w:rsid w:val="001D5361"/>
    <w:rsid w:val="001F14F0"/>
    <w:rsid w:val="001F4E86"/>
    <w:rsid w:val="002219E3"/>
    <w:rsid w:val="0023307B"/>
    <w:rsid w:val="00235692"/>
    <w:rsid w:val="00267C61"/>
    <w:rsid w:val="00270AE8"/>
    <w:rsid w:val="00285CF8"/>
    <w:rsid w:val="002A3916"/>
    <w:rsid w:val="002B2FF1"/>
    <w:rsid w:val="002B662B"/>
    <w:rsid w:val="002C2993"/>
    <w:rsid w:val="002C4329"/>
    <w:rsid w:val="002C5DFE"/>
    <w:rsid w:val="002F72A4"/>
    <w:rsid w:val="00303E60"/>
    <w:rsid w:val="00303E87"/>
    <w:rsid w:val="003072B2"/>
    <w:rsid w:val="00317B3C"/>
    <w:rsid w:val="003238D3"/>
    <w:rsid w:val="00347608"/>
    <w:rsid w:val="00355520"/>
    <w:rsid w:val="00365CB9"/>
    <w:rsid w:val="00371452"/>
    <w:rsid w:val="003947B2"/>
    <w:rsid w:val="003A526E"/>
    <w:rsid w:val="003E1AC6"/>
    <w:rsid w:val="00437EF4"/>
    <w:rsid w:val="00447B55"/>
    <w:rsid w:val="00451428"/>
    <w:rsid w:val="004554F2"/>
    <w:rsid w:val="00477478"/>
    <w:rsid w:val="004C1156"/>
    <w:rsid w:val="004D08C4"/>
    <w:rsid w:val="004E2AD6"/>
    <w:rsid w:val="004E2DC3"/>
    <w:rsid w:val="004E38A0"/>
    <w:rsid w:val="004E78EF"/>
    <w:rsid w:val="00536D3B"/>
    <w:rsid w:val="005666DC"/>
    <w:rsid w:val="00572F8E"/>
    <w:rsid w:val="00575281"/>
    <w:rsid w:val="0058544F"/>
    <w:rsid w:val="005A2707"/>
    <w:rsid w:val="005A6FDB"/>
    <w:rsid w:val="00604920"/>
    <w:rsid w:val="00612832"/>
    <w:rsid w:val="00631E7F"/>
    <w:rsid w:val="00632FB4"/>
    <w:rsid w:val="00662A2B"/>
    <w:rsid w:val="00677AE4"/>
    <w:rsid w:val="0069533C"/>
    <w:rsid w:val="006C1068"/>
    <w:rsid w:val="006E0420"/>
    <w:rsid w:val="006F4219"/>
    <w:rsid w:val="00717FAE"/>
    <w:rsid w:val="00731780"/>
    <w:rsid w:val="00770B0C"/>
    <w:rsid w:val="0077162A"/>
    <w:rsid w:val="00795BD3"/>
    <w:rsid w:val="007C1387"/>
    <w:rsid w:val="007E5889"/>
    <w:rsid w:val="007E70EB"/>
    <w:rsid w:val="00814452"/>
    <w:rsid w:val="00820EAD"/>
    <w:rsid w:val="008210B3"/>
    <w:rsid w:val="00825D0B"/>
    <w:rsid w:val="008378B2"/>
    <w:rsid w:val="00853076"/>
    <w:rsid w:val="00855E30"/>
    <w:rsid w:val="00870DC1"/>
    <w:rsid w:val="008A5781"/>
    <w:rsid w:val="008A6BEA"/>
    <w:rsid w:val="008B3703"/>
    <w:rsid w:val="008B668D"/>
    <w:rsid w:val="008C22AA"/>
    <w:rsid w:val="008C5507"/>
    <w:rsid w:val="008D70C8"/>
    <w:rsid w:val="008E2038"/>
    <w:rsid w:val="00912D68"/>
    <w:rsid w:val="00943955"/>
    <w:rsid w:val="00944C90"/>
    <w:rsid w:val="0094547A"/>
    <w:rsid w:val="009967F9"/>
    <w:rsid w:val="009F701F"/>
    <w:rsid w:val="00A03054"/>
    <w:rsid w:val="00A052E1"/>
    <w:rsid w:val="00A2421B"/>
    <w:rsid w:val="00A32249"/>
    <w:rsid w:val="00A61E5C"/>
    <w:rsid w:val="00A65935"/>
    <w:rsid w:val="00AD2A33"/>
    <w:rsid w:val="00B30782"/>
    <w:rsid w:val="00B3510F"/>
    <w:rsid w:val="00B50A3A"/>
    <w:rsid w:val="00B572EF"/>
    <w:rsid w:val="00B64CA8"/>
    <w:rsid w:val="00B650E0"/>
    <w:rsid w:val="00B820AA"/>
    <w:rsid w:val="00B867C5"/>
    <w:rsid w:val="00B962D1"/>
    <w:rsid w:val="00BA39D2"/>
    <w:rsid w:val="00BA456F"/>
    <w:rsid w:val="00BB60E5"/>
    <w:rsid w:val="00BD190F"/>
    <w:rsid w:val="00BE3A50"/>
    <w:rsid w:val="00BF04A9"/>
    <w:rsid w:val="00C03201"/>
    <w:rsid w:val="00C21104"/>
    <w:rsid w:val="00C37C22"/>
    <w:rsid w:val="00C45A48"/>
    <w:rsid w:val="00C50098"/>
    <w:rsid w:val="00C72BD4"/>
    <w:rsid w:val="00C90E54"/>
    <w:rsid w:val="00CD4735"/>
    <w:rsid w:val="00D12355"/>
    <w:rsid w:val="00D46176"/>
    <w:rsid w:val="00D7109D"/>
    <w:rsid w:val="00D85A5F"/>
    <w:rsid w:val="00D97AED"/>
    <w:rsid w:val="00DB48B2"/>
    <w:rsid w:val="00DC6A8E"/>
    <w:rsid w:val="00DF7E4B"/>
    <w:rsid w:val="00E0449C"/>
    <w:rsid w:val="00E210FF"/>
    <w:rsid w:val="00E25D4B"/>
    <w:rsid w:val="00E270CA"/>
    <w:rsid w:val="00E32771"/>
    <w:rsid w:val="00E443FF"/>
    <w:rsid w:val="00E65ECA"/>
    <w:rsid w:val="00E942BB"/>
    <w:rsid w:val="00E96A90"/>
    <w:rsid w:val="00EA7D92"/>
    <w:rsid w:val="00EB6A67"/>
    <w:rsid w:val="00F11B8A"/>
    <w:rsid w:val="00F14FCB"/>
    <w:rsid w:val="00F2420A"/>
    <w:rsid w:val="00F25412"/>
    <w:rsid w:val="00F3173B"/>
    <w:rsid w:val="00F46F39"/>
    <w:rsid w:val="00F80820"/>
    <w:rsid w:val="00FD706F"/>
    <w:rsid w:val="00FE312B"/>
    <w:rsid w:val="00FF1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6" Type="http://schemas.openxmlformats.org/officeDocument/2006/relationships/image" Target="media/image5.jpeg"/><Relationship Id="rId5" Type="http://schemas.openxmlformats.org/officeDocument/2006/relationships/image" Target="media/image4.jpeg"/><Relationship Id="rId4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Islamhouse%20Associates\&#1594;&#1604;&#1575;&#1601;\3%20&#1594;&#1604;&#1575;&#1601;%20&#1605;&#1602;&#1575;&#1604;&#1575;&#1578;%20&#1605;&#1572;&#1604;&#1601;&#1577;%20&#1571;&#1608;%20&#1605;&#1578;&#1585;&#1580;&#1605;&#1577;%20&#1605;&#1606;%20&#1575;&#1604;&#1601;&#1585;&#1610;&#1602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CA8D71-D0E6-4F5F-A07D-80FF4FF63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 غلاف مقالات مؤلفة أو مترجمة من الفريق</Template>
  <TotalTime>19</TotalTime>
  <Pages>1</Pages>
  <Words>345</Words>
  <Characters>1973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একই মুহূর্তে একাধিক স্বামী গ্রহণ নারীর জন্য হারাম কেন?</vt:lpstr>
      <vt:lpstr/>
    </vt:vector>
  </TitlesOfParts>
  <Company>islamhouse.com</Company>
  <LinksUpToDate>false</LinksUpToDate>
  <CharactersWithSpaces>2314</CharactersWithSpaces>
  <SharedDoc>false</SharedDoc>
  <HyperlinkBase>www.islamhouse.com</HyperlinkBase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একই মুহূর্তে একাধিক স্বামী গ্রহণ নারীর জন্য হারাম কেন?</dc:title>
  <dc:subject>একই মুহূর্তে একাধিক স্বামী গ্রহণ নারীর জন্য হারাম কেন?</dc:subject>
  <dc:creator>শাইখ সা‘আদ আল-হুমাইদ</dc:creator>
  <cp:keywords>একই মুহূর্তে একাধিক স্বামী গ্রহণ নারীর জন্য হারাম কেন?</cp:keywords>
  <dc:description>একই মুহূর্তে একাধিক স্বামী গ্রহণ নারীর জন্য হারাম কেন?</dc:description>
  <cp:lastModifiedBy>Ahmed Qassem</cp:lastModifiedBy>
  <cp:revision>7</cp:revision>
  <cp:lastPrinted>2015-12-18T11:33:00Z</cp:lastPrinted>
  <dcterms:created xsi:type="dcterms:W3CDTF">2015-10-06T06:48:00Z</dcterms:created>
  <dcterms:modified xsi:type="dcterms:W3CDTF">2015-12-18T11:34:00Z</dcterms:modified>
</cp:coreProperties>
</file>