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</w:rPr>
      </w:pPr>
    </w:p>
    <w:p w:rsidR="00A03054" w:rsidRPr="00D5462E" w:rsidRDefault="00D5462E" w:rsidP="00AC2E34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56"/>
          <w:szCs w:val="56"/>
          <w:lang w:bidi="bn-BD"/>
        </w:rPr>
      </w:pPr>
      <w:bookmarkStart w:id="0" w:name="_GoBack"/>
      <w:r w:rsidRPr="00D5462E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চুম্বন</w:t>
      </w:r>
      <w:r w:rsidRPr="00D5462E">
        <w:rPr>
          <w:rFonts w:ascii="Kalpurush" w:hAnsi="Kalpurush" w:cs="Kalpurush"/>
          <w:color w:val="205B83"/>
          <w:sz w:val="56"/>
          <w:szCs w:val="56"/>
          <w:lang w:bidi="bn-BD"/>
        </w:rPr>
        <w:t xml:space="preserve">, </w:t>
      </w:r>
      <w:r w:rsidRPr="00D5462E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মুসাফাহার</w:t>
      </w:r>
      <w:r w:rsidRPr="00D5462E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D5462E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মাধ্যমে</w:t>
      </w:r>
      <w:r w:rsidRPr="00D5462E">
        <w:rPr>
          <w:rFonts w:ascii="Kalpurush" w:hAnsi="Kalpurush" w:cs="Kalpurush"/>
          <w:color w:val="205B83"/>
          <w:sz w:val="56"/>
          <w:szCs w:val="56"/>
          <w:lang w:bidi="bn-BD"/>
        </w:rPr>
        <w:t xml:space="preserve"> </w:t>
      </w:r>
      <w:r w:rsidRPr="00D5462E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মাহরামদের</w:t>
      </w:r>
      <w:r w:rsidRPr="00D5462E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D5462E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প্রতি</w:t>
      </w:r>
      <w:r w:rsidRPr="00D5462E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D5462E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সালাম</w:t>
      </w:r>
      <w:r w:rsidRPr="00D5462E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D5462E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প্রদানের</w:t>
      </w:r>
      <w:r w:rsidRPr="00D5462E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D5462E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হুকুম</w:t>
      </w:r>
      <w:r w:rsidRPr="00D5462E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কী</w:t>
      </w:r>
      <w:r w:rsidRPr="00D5462E">
        <w:rPr>
          <w:rFonts w:ascii="Kalpurush" w:hAnsi="Kalpurush" w:cs="Kalpurush"/>
          <w:color w:val="205B83"/>
          <w:sz w:val="56"/>
          <w:szCs w:val="56"/>
          <w:lang w:bidi="bn-BD"/>
        </w:rPr>
        <w:t>?</w:t>
      </w:r>
      <w:bookmarkEnd w:id="0"/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D5462E" w:rsidP="00D5462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D5462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ما</w:t>
      </w:r>
      <w:r w:rsidRPr="00D5462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D5462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السلام</w:t>
      </w:r>
      <w:r w:rsidRPr="00D5462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على</w:t>
      </w:r>
      <w:r w:rsidRPr="00D5462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المحارم</w:t>
      </w:r>
      <w:r w:rsidRPr="00D5462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بالتقبيل</w:t>
      </w:r>
      <w:r w:rsidRPr="00D5462E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والمصافحة؟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C2E3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48483E9A" wp14:editId="16968146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D5462E" w:rsidP="00D5462E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D5462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</w:t>
      </w:r>
      <w:r w:rsidRPr="00D5462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খ</w:t>
      </w:r>
      <w:r w:rsidRPr="00D5462E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D5462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আব্দুল</w:t>
      </w:r>
      <w:r w:rsidRPr="00D5462E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D5462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আযীয</w:t>
      </w:r>
      <w:r w:rsidRPr="00D5462E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ইব</w:t>
      </w:r>
      <w:r w:rsidRPr="00D5462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ন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 xml:space="preserve"> আব্দুল্লাহ ইবন</w:t>
      </w:r>
      <w:r w:rsidRPr="00D5462E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D5462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বায</w:t>
      </w:r>
      <w:r w:rsidRPr="00D5462E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র</w:t>
      </w:r>
      <w:r w:rsidRPr="00D5462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হ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.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bn-BD"/>
        </w:rPr>
      </w:pPr>
    </w:p>
    <w:p w:rsidR="00A03054" w:rsidRPr="00E96A90" w:rsidRDefault="00D5462E" w:rsidP="00D5462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D5462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D5462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عبد</w:t>
      </w:r>
      <w:r w:rsidRPr="00D5462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العزيز</w:t>
      </w:r>
      <w:r w:rsidRPr="00D5462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 xml:space="preserve"> عبد الله بن</w:t>
      </w:r>
      <w:r w:rsidRPr="00D5462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باز</w:t>
      </w:r>
      <w:r w:rsidRPr="00D5462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 </w:t>
      </w:r>
      <w:r w:rsidRPr="00D5462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رحمه</w:t>
      </w:r>
      <w:r w:rsidRPr="00D5462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D5462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D5462E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cs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D5462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সানাউল্লাহ নজির আহমদ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76330D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D5462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 xml:space="preserve"> ثناء الله نذير أحمد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D5462E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6EA206A" wp14:editId="7EEA4F02">
            <wp:simplePos x="0" y="0"/>
            <wp:positionH relativeFrom="margin">
              <wp:posOffset>-106680</wp:posOffset>
            </wp:positionH>
            <wp:positionV relativeFrom="paragraph">
              <wp:posOffset>197856</wp:posOffset>
            </wp:positionV>
            <wp:extent cx="6003985" cy="472937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985" cy="472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462E" w:rsidRPr="00D5462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চুম্বন</w:t>
      </w:r>
      <w:r w:rsidR="00D5462E" w:rsidRPr="00D5462E">
        <w:rPr>
          <w:rFonts w:ascii="Kalpurush" w:hAnsi="Kalpurush" w:cs="Kalpurush"/>
          <w:color w:val="205B83"/>
          <w:sz w:val="32"/>
          <w:szCs w:val="32"/>
          <w:lang w:bidi="bn-BD"/>
        </w:rPr>
        <w:t xml:space="preserve">, </w:t>
      </w:r>
      <w:r w:rsidR="00D5462E" w:rsidRPr="00D5462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মুসাফাহার</w:t>
      </w:r>
      <w:r w:rsidR="00D5462E" w:rsidRPr="00D5462E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5462E" w:rsidRPr="00D5462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মাধ্যমে</w:t>
      </w:r>
      <w:r w:rsidR="00D5462E" w:rsidRPr="00D5462E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5462E" w:rsidRPr="00D5462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মাহরামদের</w:t>
      </w:r>
      <w:r w:rsidR="00D5462E" w:rsidRPr="00D5462E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5462E" w:rsidRPr="00D5462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প্রতি</w:t>
      </w:r>
      <w:r w:rsidR="00D5462E" w:rsidRPr="00D5462E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5462E" w:rsidRPr="00D5462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সালাম</w:t>
      </w:r>
      <w:r w:rsidR="00D5462E" w:rsidRPr="00D5462E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5462E" w:rsidRPr="00D5462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প্রদানের</w:t>
      </w:r>
      <w:r w:rsidR="00D5462E" w:rsidRPr="00D5462E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5462E" w:rsidRPr="00D5462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হুকুম</w:t>
      </w:r>
      <w:r w:rsidR="00D5462E" w:rsidRPr="00D5462E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5462E" w:rsidRPr="00D5462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কী</w:t>
      </w:r>
      <w:r w:rsidR="00D5462E" w:rsidRPr="00D5462E">
        <w:rPr>
          <w:rFonts w:ascii="Kalpurush" w:hAnsi="Kalpurush" w:cs="Kalpurush"/>
          <w:color w:val="205B83"/>
          <w:sz w:val="32"/>
          <w:szCs w:val="32"/>
          <w:lang w:bidi="bn-BD"/>
        </w:rPr>
        <w:t>?</w:t>
      </w:r>
    </w:p>
    <w:p w:rsidR="00E942BB" w:rsidRPr="00D5462E" w:rsidRDefault="00E942BB" w:rsidP="00D5462E">
      <w:pPr>
        <w:tabs>
          <w:tab w:val="left" w:pos="753"/>
          <w:tab w:val="center" w:pos="3968"/>
        </w:tabs>
        <w:bidi w:val="0"/>
        <w:spacing w:after="0"/>
        <w:ind w:firstLine="340"/>
        <w:jc w:val="both"/>
        <w:rPr>
          <w:rFonts w:ascii="Kalpurush" w:hAnsi="Kalpurush" w:cs="Kalpurush"/>
          <w:color w:val="5EA1A5"/>
          <w:sz w:val="24"/>
          <w:szCs w:val="24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D5462E" w:rsidRPr="00D5462E" w:rsidRDefault="00D5462E" w:rsidP="00D5462E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D5462E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প্রশ্ন</w:t>
      </w:r>
      <w:r w:rsidRPr="00D5462E">
        <w:rPr>
          <w:rFonts w:ascii="Kalpurush" w:hAnsi="Kalpurush" w:cs="Kalpurush"/>
          <w:b/>
          <w:bCs/>
          <w:sz w:val="24"/>
          <w:szCs w:val="24"/>
        </w:rPr>
        <w:t>: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মাহরামদেরকে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সালাম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দেওয়া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চুম্বন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করমর্দনের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মাধ্যমে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অভিবাদন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জানানো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জায়েয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আছে</w:t>
      </w:r>
      <w:r w:rsidRPr="00D5462E">
        <w:rPr>
          <w:rFonts w:ascii="Kalpurush" w:hAnsi="Kalpurush" w:cs="Kalpurush"/>
          <w:sz w:val="24"/>
          <w:szCs w:val="24"/>
        </w:rPr>
        <w:t xml:space="preserve">?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জায়েয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মাহরাম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কারা</w:t>
      </w:r>
      <w:r w:rsidRPr="00D5462E">
        <w:rPr>
          <w:rFonts w:ascii="Kalpurush" w:hAnsi="Kalpurush" w:cs="Kalpurush"/>
          <w:sz w:val="24"/>
          <w:szCs w:val="24"/>
        </w:rPr>
        <w:t xml:space="preserve">?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দুগ্ধপানের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মাধ্যমে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মাহরাম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তাদেরও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একই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হুকুম</w:t>
      </w:r>
      <w:r w:rsidRPr="00D5462E">
        <w:rPr>
          <w:rFonts w:ascii="Kalpurush" w:hAnsi="Kalpurush" w:cs="Kalpurush"/>
          <w:sz w:val="24"/>
          <w:szCs w:val="24"/>
        </w:rPr>
        <w:t>?</w:t>
      </w:r>
    </w:p>
    <w:p w:rsidR="00D5462E" w:rsidRPr="00D5462E" w:rsidRDefault="00D5462E" w:rsidP="00D5462E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D5462E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</w:t>
      </w:r>
      <w:r w:rsidRPr="00D5462E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হামদুলিল্লাহ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</w:p>
    <w:p w:rsidR="00D5462E" w:rsidRPr="00D5462E" w:rsidRDefault="00D5462E" w:rsidP="00D5462E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অর্থাৎ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যাদের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বিবাহ</w:t>
      </w:r>
      <w:r w:rsidRPr="00D5462E">
        <w:rPr>
          <w:rFonts w:ascii="Kalpurush" w:hAnsi="Kalpurush" w:cs="Kalpurush"/>
          <w:sz w:val="24"/>
          <w:szCs w:val="24"/>
        </w:rPr>
        <w:t>-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শাদি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তাদেরকে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সালাম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দেওয়া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পুরুষের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জায়েয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নারীও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মাহরামকে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সালাম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দিতে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পারবে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মুসাফাহা</w:t>
      </w:r>
      <w:r w:rsidR="004F42B6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="004F42B6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চুম্বন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পারবে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এতে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অসুবিধা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নেই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মহরাম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কারা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বর্ণনা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পবিত্র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কুরআনে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আন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-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নূরের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৩২নং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আয়াতে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বর্ণিত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এদের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মধ্যে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D5462E">
        <w:rPr>
          <w:rFonts w:ascii="Kalpurush" w:hAnsi="Kalpurush" w:cs="Kalpurush"/>
          <w:sz w:val="24"/>
          <w:szCs w:val="24"/>
        </w:rPr>
        <w:t xml:space="preserve"> -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স্বামী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পিতা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শ্বশুর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ভাই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ভাই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য়ে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বোনের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মামা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চাচাও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মাহরামের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অন্তর্ভুক্ত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</w:p>
    <w:p w:rsidR="00D5462E" w:rsidRPr="00D5462E" w:rsidRDefault="00D5462E" w:rsidP="00D5462E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D5462E">
        <w:rPr>
          <w:rFonts w:ascii="Kalpurush" w:hAnsi="Kalpurush" w:cs="Kalpurush"/>
          <w:sz w:val="24"/>
          <w:szCs w:val="24"/>
          <w:cs/>
          <w:lang w:bidi="bn-IN"/>
        </w:rPr>
        <w:t>উল্লিখিত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ব্যক্তিরা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অর্থাৎ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ক্ষেত্র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পিতা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দাদা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মায়ের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পিতা</w:t>
      </w:r>
      <w:r w:rsidRPr="00D5462E">
        <w:rPr>
          <w:rFonts w:ascii="Kalpurush" w:hAnsi="Kalpurush" w:cs="Kalpurush"/>
          <w:sz w:val="24"/>
          <w:szCs w:val="24"/>
        </w:rPr>
        <w:t xml:space="preserve"> (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নানা</w:t>
      </w:r>
      <w:r w:rsidRPr="00D5462E">
        <w:rPr>
          <w:rFonts w:ascii="Kalpurush" w:hAnsi="Kalpurush" w:cs="Kalpurush"/>
          <w:sz w:val="24"/>
          <w:szCs w:val="24"/>
        </w:rPr>
        <w:t xml:space="preserve">),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মায়ের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পিতার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পিতা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5462E">
        <w:rPr>
          <w:rFonts w:ascii="Kalpurush" w:hAnsi="Kalpurush" w:cs="Kalpurush"/>
          <w:sz w:val="24"/>
          <w:szCs w:val="24"/>
        </w:rPr>
        <w:t xml:space="preserve"> 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মেয়ের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ভাই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ভাইয়ের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সবাই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অনুরূপভাবে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মামা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চাচাও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নিজের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পিতা</w:t>
      </w:r>
      <w:r w:rsidRPr="00D5462E">
        <w:rPr>
          <w:rFonts w:ascii="Kalpurush" w:hAnsi="Kalpurush" w:cs="Kalpurush"/>
          <w:sz w:val="24"/>
          <w:szCs w:val="24"/>
        </w:rPr>
        <w:t xml:space="preserve"> (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শ্বশুর</w:t>
      </w:r>
      <w:r w:rsidRPr="00D5462E">
        <w:rPr>
          <w:rFonts w:ascii="Kalpurush" w:hAnsi="Kalpurush" w:cs="Kalpurush"/>
          <w:sz w:val="24"/>
          <w:szCs w:val="24"/>
        </w:rPr>
        <w:t xml:space="preserve">),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দাদা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মেয়ের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সবাই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D5462E" w:rsidRPr="00D5462E" w:rsidRDefault="00D5462E" w:rsidP="004F42B6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D5462E">
        <w:rPr>
          <w:rFonts w:ascii="Kalpurush" w:hAnsi="Kalpurush" w:cs="Kalpurush"/>
          <w:sz w:val="24"/>
          <w:szCs w:val="24"/>
          <w:cs/>
          <w:lang w:bidi="bn-IN"/>
        </w:rPr>
        <w:t>পুরুষ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আত্মীয়াকে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চুম্বন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পারবে</w:t>
      </w:r>
      <w:r w:rsidRPr="0076330D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যেমন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="004F42B6">
        <w:rPr>
          <w:rFonts w:ascii="Kalpurush" w:hAnsi="Kalpurush" w:cs="Kalpurush" w:hint="cs"/>
          <w:sz w:val="24"/>
          <w:szCs w:val="24"/>
          <w:cs/>
          <w:lang w:bidi="bn-BD"/>
        </w:rPr>
        <w:t>ফুফী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খালা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বোন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এদেরকে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চুম্বন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করায়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অসুবিধা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নেই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মস্তকে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চুম্বন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করাই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উত্তম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প্রাপ্তবয়স্ক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নাক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গণ্ডদেশেও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চুম্বন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অধিকাংশ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উলামা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ঠোঁটে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চুম্বন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মাকর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ূ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ঠোঁটে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চুম্বন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কেবল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স্বামী</w:t>
      </w:r>
      <w:r w:rsidRPr="00D5462E">
        <w:rPr>
          <w:rFonts w:ascii="Kalpurush" w:hAnsi="Kalpurush" w:cs="Kalpurush"/>
          <w:sz w:val="24"/>
          <w:szCs w:val="24"/>
        </w:rPr>
        <w:t>-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স্ত্রীর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মাঝেই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মাহরামদের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মাঝে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মাহরামদেরকে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মাথায়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কিংবা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গণ্ডদেশে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চুম্বন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যেতে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এটাই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উত্তম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উচিত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</w:p>
    <w:p w:rsidR="00D5462E" w:rsidRPr="00D5462E" w:rsidRDefault="00D5462E" w:rsidP="00D5462E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বংশগত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অনুযায়ী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হোক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দুগ্ধপান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জনিত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উভয়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হুকুম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একই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D5462E" w:rsidRPr="00D5462E" w:rsidRDefault="00D5462E" w:rsidP="004F42B6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5462E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দুগ্ধপানের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কারণে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হলেন</w:t>
      </w:r>
      <w:r w:rsidRPr="00D5462E">
        <w:rPr>
          <w:rFonts w:ascii="Kalpurush" w:hAnsi="Kalpurush" w:cs="Kalpurush"/>
          <w:sz w:val="24"/>
          <w:szCs w:val="24"/>
        </w:rPr>
        <w:t xml:space="preserve">: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দুগ্ধদাতা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মহিলার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স্বামী</w:t>
      </w:r>
      <w:r w:rsidRPr="00D5462E">
        <w:rPr>
          <w:rFonts w:ascii="Kalpurush" w:hAnsi="Kalpurush" w:cs="Kalpurush"/>
          <w:sz w:val="24"/>
          <w:szCs w:val="24"/>
        </w:rPr>
        <w:t xml:space="preserve"> (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দুগ্ধপিতা</w:t>
      </w:r>
      <w:r w:rsidRPr="00D5462E">
        <w:rPr>
          <w:rFonts w:ascii="Kalpurush" w:hAnsi="Kalpurush" w:cs="Kalpurush"/>
          <w:sz w:val="24"/>
          <w:szCs w:val="24"/>
        </w:rPr>
        <w:t xml:space="preserve">)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দুগ্ধচাচা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দুগ্ধমামা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="004F42B6"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স্বামীর দুগ্ধ</w:t>
      </w:r>
      <w:r w:rsidR="004F42B6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ছেলে</w:t>
      </w:r>
      <w:r w:rsidR="004F42B6">
        <w:rPr>
          <w:rFonts w:ascii="Kalpurush" w:hAnsi="Kalpurush" w:cs="Kalpurush" w:hint="cs"/>
          <w:sz w:val="24"/>
          <w:szCs w:val="24"/>
          <w:cs/>
          <w:lang w:bidi="bn-BD"/>
        </w:rPr>
        <w:t xml:space="preserve">,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স্বামীর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দুগ্ধপিতা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বংশগত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মতোই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এসেছে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বংশগত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কারণে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D5462E">
        <w:rPr>
          <w:rFonts w:ascii="Kalpurush" w:hAnsi="Kalpurush" w:cs="Kalpurush"/>
          <w:sz w:val="24"/>
          <w:szCs w:val="24"/>
        </w:rPr>
        <w:t xml:space="preserve">,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দুগ্ধপান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জনিত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কারণেও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দুদ্ধপানের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কারণে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হওয়া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বংশগত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কারণে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বিধানের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দিক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অভিন্ন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বৈবাহিক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সম্পর্ক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স্থাপনের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কারণেও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স্বামী</w:t>
      </w:r>
      <w:r w:rsidRPr="00D5462E">
        <w:rPr>
          <w:rFonts w:ascii="Kalpurush" w:hAnsi="Kalpurush" w:cs="Kalpurush"/>
          <w:sz w:val="24"/>
          <w:szCs w:val="24"/>
        </w:rPr>
        <w:t>-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স্ত্রীর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উল্লিখিত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ধরনের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আত্মীয়রা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একে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অন্যের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মাহরাম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পরিগণিত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76330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="004F42B6">
        <w:rPr>
          <w:rFonts w:ascii="Kalpurush" w:hAnsi="Kalpurush" w:cs="Kalpurush" w:hint="cs"/>
          <w:sz w:val="24"/>
          <w:szCs w:val="24"/>
          <w:cs/>
          <w:lang w:bidi="bn-BD"/>
        </w:rPr>
        <w:t>যেমন স্বামীর পিতা, স্বামীর দাদা, স্বামীর ছেলে। এসবই হারাম, চাই তা বংশগত বা দুগ্ধগত অথবা বিবাহজনিত যেটাই হোক না কেন।</w:t>
      </w:r>
    </w:p>
    <w:p w:rsidR="00D5462E" w:rsidRPr="00D5462E" w:rsidRDefault="00D5462E" w:rsidP="00D5462E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5462E">
        <w:rPr>
          <w:rFonts w:ascii="Kalpurush" w:hAnsi="Kalpurush" w:cs="Kalpurush"/>
          <w:sz w:val="24"/>
          <w:szCs w:val="24"/>
          <w:cs/>
          <w:lang w:bidi="bn-IN"/>
        </w:rPr>
        <w:t>সূত্র</w:t>
      </w:r>
      <w:r w:rsidRPr="00D5462E">
        <w:rPr>
          <w:rFonts w:ascii="Kalpurush" w:hAnsi="Kalpurush" w:cs="Kalpurush"/>
          <w:sz w:val="24"/>
          <w:szCs w:val="24"/>
        </w:rPr>
        <w:t xml:space="preserve">: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শা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খ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আব্দুল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আযীয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ইবন আব্দুল্লাহ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>
        <w:rPr>
          <w:rFonts w:ascii="Kalpurush" w:hAnsi="Kalpurush" w:cs="Kalpurush"/>
          <w:sz w:val="24"/>
          <w:szCs w:val="24"/>
          <w:cs/>
          <w:lang w:bidi="bn-IN"/>
        </w:rPr>
        <w:t>ব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বায</w:t>
      </w:r>
    </w:p>
    <w:p w:rsidR="00E942BB" w:rsidRPr="00D5462E" w:rsidRDefault="00D5462E" w:rsidP="00D5462E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D5462E">
        <w:rPr>
          <w:rFonts w:ascii="Kalpurush" w:hAnsi="Kalpurush" w:cs="Kalpurush"/>
          <w:sz w:val="24"/>
          <w:szCs w:val="24"/>
          <w:cs/>
          <w:lang w:bidi="bn-IN"/>
        </w:rPr>
        <w:t>নুর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আলাদ্দারব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="0076330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</w:t>
      </w:r>
      <w:r w:rsidR="0076330D"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া</w:t>
      </w:r>
      <w:r w:rsidR="0076330D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</w:t>
      </w:r>
      <w:r w:rsidR="0076330D"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ও</w:t>
      </w:r>
      <w:r w:rsidRPr="00D5462E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য়াসমগ্র</w:t>
      </w:r>
      <w:r w:rsidRPr="00D5462E">
        <w:rPr>
          <w:rFonts w:ascii="Kalpurush" w:hAnsi="Kalpurush" w:cs="Kalpurush"/>
          <w:sz w:val="24"/>
          <w:szCs w:val="24"/>
        </w:rPr>
        <w:t xml:space="preserve"> (</w:t>
      </w:r>
      <w:r w:rsidR="0076330D">
        <w:rPr>
          <w:rFonts w:ascii="Kalpurush" w:hAnsi="Kalpurush" w:cs="Kalpurush"/>
          <w:sz w:val="24"/>
          <w:szCs w:val="24"/>
          <w:cs/>
          <w:lang w:bidi="bn-IN"/>
        </w:rPr>
        <w:t>ফ</w:t>
      </w:r>
      <w:r w:rsidR="0076330D">
        <w:rPr>
          <w:rFonts w:ascii="Kalpurush" w:hAnsi="Kalpurush" w:cs="Kalpurush" w:hint="cs"/>
          <w:sz w:val="24"/>
          <w:szCs w:val="24"/>
          <w:cs/>
          <w:lang w:bidi="bn-BD"/>
        </w:rPr>
        <w:t>াও</w:t>
      </w:r>
      <w:r w:rsidR="0076330D">
        <w:rPr>
          <w:rFonts w:ascii="Kalpurush" w:hAnsi="Kalpurush" w:cs="Kalpurush"/>
          <w:sz w:val="24"/>
          <w:szCs w:val="24"/>
          <w:cs/>
          <w:lang w:bidi="bn-IN"/>
        </w:rPr>
        <w:t>ত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নং</w:t>
      </w:r>
      <w:r w:rsidRPr="00D5462E">
        <w:rPr>
          <w:rFonts w:ascii="Kalpurush" w:hAnsi="Kalpurush" w:cs="Kalpurush"/>
          <w:sz w:val="24"/>
          <w:szCs w:val="24"/>
        </w:rPr>
        <w:t xml:space="preserve"> 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৩</w:t>
      </w:r>
      <w:r w:rsidRPr="00D5462E">
        <w:rPr>
          <w:rFonts w:ascii="Kalpurush" w:hAnsi="Kalpurush" w:cs="Kalpurush"/>
          <w:sz w:val="24"/>
          <w:szCs w:val="24"/>
        </w:rPr>
        <w:t>/</w:t>
      </w:r>
      <w:r w:rsidRPr="00D5462E">
        <w:rPr>
          <w:rFonts w:ascii="Kalpurush" w:hAnsi="Kalpurush" w:cs="Kalpurush"/>
          <w:sz w:val="24"/>
          <w:szCs w:val="24"/>
          <w:cs/>
          <w:lang w:bidi="bn-IN"/>
        </w:rPr>
        <w:t>১৫৬১</w:t>
      </w:r>
      <w:r w:rsidRPr="00D5462E">
        <w:rPr>
          <w:rFonts w:ascii="Kalpurush" w:hAnsi="Kalpurush" w:cs="Kalpurush"/>
          <w:sz w:val="24"/>
          <w:szCs w:val="24"/>
        </w:rPr>
        <w:t>)</w:t>
      </w:r>
    </w:p>
    <w:p w:rsidR="00C90E54" w:rsidRPr="00D5462E" w:rsidRDefault="00C90E54" w:rsidP="00D5462E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870DC1" w:rsidRPr="00D5462E" w:rsidRDefault="00870DC1" w:rsidP="00D5462E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D5462E" w:rsidRDefault="00C90E54" w:rsidP="00D5462E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F2420A" w:rsidRPr="00D5462E" w:rsidRDefault="00F2420A" w:rsidP="00D5462E">
      <w:pPr>
        <w:tabs>
          <w:tab w:val="center" w:pos="4535"/>
        </w:tabs>
        <w:bidi w:val="0"/>
        <w:spacing w:after="0"/>
        <w:jc w:val="both"/>
        <w:rPr>
          <w:rFonts w:ascii="Kalpurush" w:hAnsi="Kalpurush" w:cs="Kalpurush"/>
          <w:color w:val="006666"/>
          <w:sz w:val="24"/>
          <w:szCs w:val="24"/>
          <w:lang w:bidi="ar-EG"/>
        </w:rPr>
      </w:pPr>
    </w:p>
    <w:p w:rsidR="00F2420A" w:rsidRPr="00D5462E" w:rsidRDefault="00F2420A" w:rsidP="00D5462E">
      <w:pPr>
        <w:bidi w:val="0"/>
        <w:spacing w:after="0"/>
        <w:ind w:firstLine="720"/>
        <w:jc w:val="both"/>
        <w:rPr>
          <w:rFonts w:ascii="Kalpurush" w:hAnsi="Kalpurush" w:cs="Kalpurush"/>
          <w:color w:val="006666"/>
          <w:sz w:val="24"/>
          <w:szCs w:val="24"/>
          <w:lang w:bidi="ar-EG"/>
        </w:rPr>
      </w:pPr>
    </w:p>
    <w:p w:rsidR="005666DC" w:rsidRPr="00D5462E" w:rsidRDefault="00AC2E34" w:rsidP="00D5462E">
      <w:pPr>
        <w:bidi w:val="0"/>
        <w:spacing w:after="0"/>
        <w:jc w:val="both"/>
        <w:rPr>
          <w:rFonts w:ascii="Kalpurush" w:hAnsi="Kalpurush" w:cs="Kalpurush"/>
          <w:color w:val="006666"/>
          <w:sz w:val="24"/>
          <w:szCs w:val="24"/>
          <w:rtl/>
        </w:rPr>
      </w:pPr>
      <w:r w:rsidRPr="00D5462E">
        <w:rPr>
          <w:rFonts w:ascii="Kalpurush" w:hAnsi="Kalpurush" w:cs="Kalpurush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339F1839" wp14:editId="79710CE2">
            <wp:simplePos x="0" y="0"/>
            <wp:positionH relativeFrom="page">
              <wp:posOffset>2524</wp:posOffset>
            </wp:positionH>
            <wp:positionV relativeFrom="page">
              <wp:posOffset>1905</wp:posOffset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D5462E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85F" w:rsidRDefault="00D5685F" w:rsidP="00E32771">
      <w:pPr>
        <w:spacing w:after="0" w:line="240" w:lineRule="auto"/>
      </w:pPr>
      <w:r>
        <w:separator/>
      </w:r>
    </w:p>
  </w:endnote>
  <w:endnote w:type="continuationSeparator" w:id="0">
    <w:p w:rsidR="00D5685F" w:rsidRDefault="00D5685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EA8688CA-8146-4274-A132-4DBCBD938C7D}"/>
    <w:embedBold r:id="rId2" w:fontKey="{C971772B-FDAF-4494-96B2-0D42347CB0E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11CFF856-F35D-4A60-BB46-35590EA706E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42589C94-3078-4694-A618-CF64B649DE70}"/>
    <w:embedBold r:id="rId5" w:fontKey="{481721DC-0B35-4A8F-8F84-D0F8A4A54692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96311918-24EF-4BFE-B521-2A92B651874B}"/>
    <w:embedBold r:id="rId7" w:fontKey="{4D7D2B81-BDCE-44BA-BEF1-E10EEE44E15C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4690C3A8-7E0E-4BA0-A4E6-0C54ACD7FED6}"/>
    <w:embedBold r:id="rId9" w:fontKey="{C91E0115-98C8-49FF-A59E-C81F2DD2B5F0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5DF7E948-7180-4A79-8170-32B34401D59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97116376-F705-4130-9E52-04481B1D22E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CAFE6A40-9BBE-4569-B864-7DC39BE0F57E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08012FA8-72F9-4E2F-8FD6-0010CDF2A819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1722CBD7-0E57-4AFB-9CB0-84C2B9259269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5" w:fontKey="{454763F0-D425-4C17-98CB-2C2901981AA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49A8706D" wp14:editId="5DEDD98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31D502C6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85F" w:rsidRDefault="00D5685F" w:rsidP="00E32771">
      <w:pPr>
        <w:spacing w:after="0" w:line="240" w:lineRule="auto"/>
      </w:pPr>
      <w:r>
        <w:separator/>
      </w:r>
    </w:p>
  </w:footnote>
  <w:footnote w:type="continuationSeparator" w:id="0">
    <w:p w:rsidR="00D5685F" w:rsidRDefault="00D5685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1000D79" wp14:editId="2A11D95D">
              <wp:simplePos x="0" y="0"/>
              <wp:positionH relativeFrom="column">
                <wp:posOffset>-589879</wp:posOffset>
              </wp:positionH>
              <wp:positionV relativeFrom="paragraph">
                <wp:posOffset>-182796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2731995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D5462E" w:rsidP="00D5462E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D5462E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চুম্বন</w:t>
                            </w:r>
                            <w:r w:rsidRPr="00D5462E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 xml:space="preserve">, </w:t>
                            </w:r>
                            <w:r w:rsidRPr="00D5462E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মুসাফাহার</w:t>
                            </w:r>
                            <w:r w:rsidRPr="00D5462E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5462E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মাধ্যমে</w:t>
                            </w:r>
                            <w:r w:rsidRPr="00D5462E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5462E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মাহরামদের</w:t>
                            </w:r>
                            <w:r w:rsidRPr="00D5462E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5462E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প্রতি</w:t>
                            </w:r>
                            <w:r w:rsidRPr="00D5462E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5462E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সালাম</w:t>
                            </w:r>
                            <w:r w:rsidRPr="00D5462E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5462E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প্রদানের</w:t>
                            </w:r>
                            <w:r w:rsidRPr="00D5462E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5462E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হুকুম</w:t>
                            </w:r>
                            <w:r w:rsidRPr="00D5462E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5462E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কী</w:t>
                            </w:r>
                            <w:r w:rsidRPr="00D5462E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4238FB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45pt;margin-top:-14.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PTmyA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732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D5462E" w:rsidP="00D5462E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D5462E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চুম্বন</w:t>
                      </w:r>
                      <w:r w:rsidRPr="00D5462E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  <w:t xml:space="preserve">, </w:t>
                      </w:r>
                      <w:r w:rsidRPr="00D5462E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মুসাফাহার</w:t>
                      </w:r>
                      <w:r w:rsidRPr="00D5462E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5462E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মাধ্যমে</w:t>
                      </w:r>
                      <w:r w:rsidRPr="00D5462E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5462E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মাহরামদের</w:t>
                      </w:r>
                      <w:r w:rsidRPr="00D5462E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5462E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প্রতি</w:t>
                      </w:r>
                      <w:r w:rsidRPr="00D5462E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5462E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সালাম</w:t>
                      </w:r>
                      <w:r w:rsidRPr="00D5462E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5462E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প্রদানের</w:t>
                      </w:r>
                      <w:r w:rsidRPr="00D5462E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5462E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হুকুম</w:t>
                      </w:r>
                      <w:r w:rsidRPr="00D5462E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5462E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কী</w:t>
                      </w:r>
                      <w:r w:rsidRPr="00D5462E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  <w:t>?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4238FB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09CC88C0" wp14:editId="06A6D790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447415E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8BE8794" wp14:editId="1063FE74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672558C4" wp14:editId="1ECB52F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70B4596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A9EB5E8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2E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1E08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238FB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4F42B6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27800"/>
    <w:rsid w:val="0076330D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C2E34"/>
    <w:rsid w:val="00AD2A33"/>
    <w:rsid w:val="00B3510F"/>
    <w:rsid w:val="00B43A1A"/>
    <w:rsid w:val="00B50A3A"/>
    <w:rsid w:val="00B572EF"/>
    <w:rsid w:val="00B820AA"/>
    <w:rsid w:val="00B867C5"/>
    <w:rsid w:val="00B962D1"/>
    <w:rsid w:val="00BA456F"/>
    <w:rsid w:val="00BD190F"/>
    <w:rsid w:val="00BE3A50"/>
    <w:rsid w:val="00BE7322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5462E"/>
    <w:rsid w:val="00D5685F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80CCA-A360-49EC-A2CB-A3E472B5F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40</TotalTime>
  <Pages>3</Pages>
  <Words>390</Words>
  <Characters>2169</Characters>
  <Application>Microsoft Office Word</Application>
  <DocSecurity>0</DocSecurity>
  <Lines>48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চুম্বন, মুসাফাহার মাধ্যমে মাহরামদের প্রতি সালাম প্রদানের হুকুম কী?</vt:lpstr>
      <vt:lpstr/>
    </vt:vector>
  </TitlesOfParts>
  <Company>islamhouse.com</Company>
  <LinksUpToDate>false</LinksUpToDate>
  <CharactersWithSpaces>2536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চুম্বন, মুসাফাহার মাধ্যমে মাহরামদের প্রতি সালাম প্রদানের হুকুম কী?</dc:title>
  <dc:subject>চুম্বন, মুসাফাহার মাধ্যমে মাহরামদের প্রতি সালাম প্রদানের হুকুম কী?</dc:subject>
  <dc:creator>শাইখ আব্দুল আযীয ইবন আব্দুল্লাহ ইবন বায রহ.</dc:creator>
  <cp:keywords>চুম্বন, মুসাফাহার মাধ্যমে মাহরামদের প্রতি সালাম প্রদানের হুকুম কী?</cp:keywords>
  <dc:description>চুম্বন, মুসাফাহার মাধ্যমে মাহরামদের প্রতি সালাম প্রদানের হুকুম কী?</dc:description>
  <cp:lastModifiedBy>Ahmed Qassem</cp:lastModifiedBy>
  <cp:revision>5</cp:revision>
  <cp:lastPrinted>2015-12-18T11:41:00Z</cp:lastPrinted>
  <dcterms:created xsi:type="dcterms:W3CDTF">2015-10-06T05:21:00Z</dcterms:created>
  <dcterms:modified xsi:type="dcterms:W3CDTF">2015-12-18T11:43:00Z</dcterms:modified>
</cp:coreProperties>
</file>